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441" w:rsidRPr="0030056F" w:rsidRDefault="00A73441" w:rsidP="00A73441">
      <w:pPr>
        <w:pStyle w:val="ConsPlusTitle"/>
        <w:jc w:val="right"/>
        <w:rPr>
          <w:rFonts w:ascii="Times New Roman" w:hAnsi="Times New Roman"/>
          <w:i/>
          <w:highlight w:val="yellow"/>
        </w:rPr>
      </w:pPr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2922905</wp:posOffset>
            </wp:positionH>
            <wp:positionV relativeFrom="paragraph">
              <wp:posOffset>-360045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3441" w:rsidRPr="0096449F" w:rsidRDefault="00A73441" w:rsidP="00A73441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 xml:space="preserve">М У Н И </w:t>
      </w:r>
      <w:proofErr w:type="gramStart"/>
      <w:r w:rsidRPr="0096449F">
        <w:rPr>
          <w:rFonts w:ascii="Times New Roman" w:hAnsi="Times New Roman"/>
          <w:i w:val="0"/>
          <w:sz w:val="40"/>
          <w:szCs w:val="40"/>
        </w:rPr>
        <w:t>Ц</w:t>
      </w:r>
      <w:proofErr w:type="gramEnd"/>
      <w:r w:rsidRPr="0096449F">
        <w:rPr>
          <w:rFonts w:ascii="Times New Roman" w:hAnsi="Times New Roman"/>
          <w:i w:val="0"/>
          <w:sz w:val="40"/>
          <w:szCs w:val="40"/>
        </w:rPr>
        <w:t xml:space="preserve"> И П А Л Ь Н Ы Й   С О В Е Т</w:t>
      </w:r>
    </w:p>
    <w:p w:rsidR="00A73441" w:rsidRPr="0096449F" w:rsidRDefault="00A73441" w:rsidP="00A73441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>Ярославского муниципального района</w:t>
      </w: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  <w:proofErr w:type="gramStart"/>
      <w:r w:rsidRPr="0096449F">
        <w:rPr>
          <w:b/>
          <w:bCs/>
          <w:sz w:val="36"/>
          <w:szCs w:val="36"/>
        </w:rPr>
        <w:t>Р</w:t>
      </w:r>
      <w:proofErr w:type="gramEnd"/>
      <w:r w:rsidRPr="0096449F">
        <w:rPr>
          <w:b/>
          <w:bCs/>
          <w:sz w:val="36"/>
          <w:szCs w:val="36"/>
        </w:rPr>
        <w:t xml:space="preserve"> Е Ш Е Н И Е</w:t>
      </w:r>
    </w:p>
    <w:p w:rsidR="00A73441" w:rsidRPr="00985F71" w:rsidRDefault="00A73441" w:rsidP="00A73441">
      <w:pPr>
        <w:rPr>
          <w:b/>
          <w:sz w:val="28"/>
          <w:szCs w:val="28"/>
        </w:rPr>
      </w:pPr>
    </w:p>
    <w:p w:rsidR="00A96DDB" w:rsidRPr="00985F71" w:rsidRDefault="00A96DDB" w:rsidP="00A73441">
      <w:pPr>
        <w:rPr>
          <w:b/>
          <w:sz w:val="28"/>
          <w:szCs w:val="28"/>
        </w:rPr>
      </w:pPr>
    </w:p>
    <w:p w:rsidR="00985F71" w:rsidRPr="00985F71" w:rsidRDefault="00985F71" w:rsidP="00A73441">
      <w:pPr>
        <w:rPr>
          <w:b/>
          <w:sz w:val="28"/>
          <w:szCs w:val="28"/>
        </w:rPr>
      </w:pPr>
    </w:p>
    <w:p w:rsidR="005A0A81" w:rsidRPr="00985F71" w:rsidRDefault="005A0A81" w:rsidP="00A73441">
      <w:pPr>
        <w:rPr>
          <w:b/>
          <w:sz w:val="28"/>
          <w:szCs w:val="28"/>
        </w:rPr>
      </w:pPr>
    </w:p>
    <w:p w:rsidR="00A73441" w:rsidRPr="00985F71" w:rsidRDefault="00A73441" w:rsidP="00A73441">
      <w:pPr>
        <w:rPr>
          <w:b/>
          <w:sz w:val="28"/>
          <w:szCs w:val="28"/>
        </w:rPr>
      </w:pPr>
    </w:p>
    <w:p w:rsidR="00D37DCE" w:rsidRPr="00A96DDB" w:rsidRDefault="00B4429C" w:rsidP="00CE77CC">
      <w:pPr>
        <w:pStyle w:val="5"/>
        <w:spacing w:before="0" w:after="0"/>
        <w:ind w:right="26"/>
        <w:jc w:val="center"/>
        <w:rPr>
          <w:rFonts w:ascii="Times New Roman" w:hAnsi="Times New Roman"/>
          <w:bCs w:val="0"/>
          <w:i w:val="0"/>
          <w:iCs w:val="0"/>
          <w:sz w:val="28"/>
          <w:szCs w:val="28"/>
        </w:rPr>
      </w:pPr>
      <w:r w:rsidRPr="00A96DDB">
        <w:rPr>
          <w:rFonts w:ascii="Times New Roman" w:hAnsi="Times New Roman"/>
          <w:bCs w:val="0"/>
          <w:i w:val="0"/>
          <w:iCs w:val="0"/>
          <w:sz w:val="28"/>
          <w:szCs w:val="28"/>
        </w:rPr>
        <w:t>О</w:t>
      </w:r>
      <w:r w:rsidR="006D5723" w:rsidRPr="00A96DDB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 </w:t>
      </w:r>
      <w:r w:rsidR="0021186B">
        <w:rPr>
          <w:rFonts w:ascii="Times New Roman" w:hAnsi="Times New Roman"/>
          <w:bCs w:val="0"/>
          <w:i w:val="0"/>
          <w:iCs w:val="0"/>
          <w:sz w:val="28"/>
          <w:szCs w:val="28"/>
        </w:rPr>
        <w:t>муниципальном земельном контроле</w:t>
      </w:r>
      <w:r w:rsidR="0021186B">
        <w:rPr>
          <w:rFonts w:ascii="Times New Roman" w:hAnsi="Times New Roman"/>
          <w:bCs w:val="0"/>
          <w:i w:val="0"/>
          <w:iCs w:val="0"/>
          <w:sz w:val="28"/>
          <w:szCs w:val="28"/>
        </w:rPr>
        <w:br/>
        <w:t>на территории Ярославского муниципального района</w:t>
      </w:r>
    </w:p>
    <w:p w:rsidR="00CE77CC" w:rsidRDefault="00CE77CC" w:rsidP="00CE77CC">
      <w:pPr>
        <w:rPr>
          <w:sz w:val="28"/>
          <w:szCs w:val="28"/>
          <w:lang w:eastAsia="en-US"/>
        </w:rPr>
      </w:pPr>
    </w:p>
    <w:p w:rsidR="00985F71" w:rsidRDefault="00985F71" w:rsidP="00CE77CC">
      <w:pPr>
        <w:rPr>
          <w:sz w:val="28"/>
          <w:szCs w:val="28"/>
          <w:lang w:eastAsia="en-US"/>
        </w:rPr>
      </w:pPr>
    </w:p>
    <w:p w:rsidR="00985F71" w:rsidRPr="00985F71" w:rsidRDefault="00985F71" w:rsidP="00CE77CC">
      <w:pPr>
        <w:rPr>
          <w:sz w:val="28"/>
          <w:szCs w:val="28"/>
          <w:lang w:eastAsia="en-US"/>
        </w:rPr>
      </w:pPr>
    </w:p>
    <w:p w:rsidR="00CE77CC" w:rsidRPr="00985F71" w:rsidRDefault="00CE77CC" w:rsidP="00CE77CC">
      <w:pPr>
        <w:rPr>
          <w:sz w:val="28"/>
          <w:szCs w:val="28"/>
          <w:lang w:eastAsia="en-US"/>
        </w:rPr>
      </w:pPr>
    </w:p>
    <w:p w:rsidR="00B46839" w:rsidRPr="00616230" w:rsidRDefault="00B46839" w:rsidP="00B46839">
      <w:pPr>
        <w:autoSpaceDE w:val="0"/>
        <w:jc w:val="right"/>
      </w:pPr>
      <w:r w:rsidRPr="00616230">
        <w:t>Принято на заседании</w:t>
      </w:r>
    </w:p>
    <w:p w:rsidR="00B46839" w:rsidRPr="00616230" w:rsidRDefault="00B46839" w:rsidP="00B46839">
      <w:pPr>
        <w:autoSpaceDE w:val="0"/>
        <w:jc w:val="right"/>
      </w:pPr>
      <w:r w:rsidRPr="00616230">
        <w:t>Муниципального Совета</w:t>
      </w:r>
    </w:p>
    <w:p w:rsidR="00B46839" w:rsidRDefault="00B46839" w:rsidP="00B46839">
      <w:pPr>
        <w:autoSpaceDE w:val="0"/>
        <w:jc w:val="right"/>
      </w:pPr>
      <w:r w:rsidRPr="00616230">
        <w:t>Ярославского муниципального района</w:t>
      </w:r>
    </w:p>
    <w:p w:rsidR="00E0252B" w:rsidRPr="00616230" w:rsidRDefault="00E0252B" w:rsidP="00B46839">
      <w:pPr>
        <w:autoSpaceDE w:val="0"/>
        <w:jc w:val="right"/>
      </w:pPr>
      <w:r>
        <w:t>от «</w:t>
      </w:r>
      <w:r w:rsidR="00EB6C1E">
        <w:t>___</w:t>
      </w:r>
      <w:r>
        <w:t xml:space="preserve">» </w:t>
      </w:r>
      <w:r w:rsidR="00A96DDB">
        <w:t>октября</w:t>
      </w:r>
      <w:r>
        <w:t xml:space="preserve"> 2021 г.</w:t>
      </w:r>
    </w:p>
    <w:p w:rsidR="005A0A81" w:rsidRDefault="005A0A81" w:rsidP="00A73441">
      <w:pPr>
        <w:ind w:right="4704"/>
        <w:jc w:val="both"/>
        <w:rPr>
          <w:b/>
          <w:sz w:val="28"/>
          <w:szCs w:val="28"/>
          <w:highlight w:val="yellow"/>
        </w:rPr>
      </w:pPr>
    </w:p>
    <w:p w:rsidR="00985F71" w:rsidRPr="00B46839" w:rsidRDefault="00985F71" w:rsidP="00A73441">
      <w:pPr>
        <w:ind w:right="4704"/>
        <w:jc w:val="both"/>
        <w:rPr>
          <w:b/>
          <w:sz w:val="28"/>
          <w:szCs w:val="28"/>
          <w:highlight w:val="yellow"/>
        </w:rPr>
      </w:pPr>
    </w:p>
    <w:p w:rsidR="00A73441" w:rsidRPr="00867BD5" w:rsidRDefault="0021186B" w:rsidP="008C4DC4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В соответствии с положениями статьи 72 Земельного кодекса Российской Федерации, руководствуясь Уставом Ярославского муниципального района. </w:t>
      </w:r>
      <w:r w:rsidR="00A73441" w:rsidRPr="00867BD5">
        <w:rPr>
          <w:b/>
          <w:bCs/>
          <w:sz w:val="28"/>
          <w:szCs w:val="28"/>
        </w:rPr>
        <w:t>МУНИЦИПАЛЬНЫЙ СОВЕТ ЯРОСЛАВСКОГО МУНИЦИПАЛЬНОГО РАЙОНА РЕШИЛ:</w:t>
      </w:r>
    </w:p>
    <w:p w:rsidR="0021186B" w:rsidRPr="00EE1B12" w:rsidRDefault="00985F71" w:rsidP="0021186B">
      <w:pPr>
        <w:spacing w:line="241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21186B">
        <w:rPr>
          <w:sz w:val="28"/>
          <w:szCs w:val="28"/>
        </w:rPr>
        <w:t xml:space="preserve">Утвердить Положение </w:t>
      </w:r>
      <w:r w:rsidR="0021186B" w:rsidRPr="00EE1B12">
        <w:rPr>
          <w:sz w:val="28"/>
          <w:szCs w:val="28"/>
        </w:rPr>
        <w:t xml:space="preserve">о муниципальном земельном контроле на территории </w:t>
      </w:r>
      <w:r w:rsidR="0021186B">
        <w:rPr>
          <w:sz w:val="28"/>
          <w:szCs w:val="28"/>
        </w:rPr>
        <w:t>Я</w:t>
      </w:r>
      <w:r w:rsidR="0021186B" w:rsidRPr="00EE1B12">
        <w:rPr>
          <w:sz w:val="28"/>
          <w:szCs w:val="28"/>
        </w:rPr>
        <w:t>рославского муниципального района</w:t>
      </w:r>
      <w:r w:rsidR="0021186B">
        <w:rPr>
          <w:sz w:val="28"/>
          <w:szCs w:val="28"/>
        </w:rPr>
        <w:t xml:space="preserve"> (прилагается).</w:t>
      </w:r>
    </w:p>
    <w:p w:rsidR="0021186B" w:rsidRDefault="0021186B" w:rsidP="0021186B">
      <w:pPr>
        <w:pStyle w:val="af9"/>
        <w:tabs>
          <w:tab w:val="left" w:pos="284"/>
          <w:tab w:val="left" w:pos="993"/>
        </w:tabs>
        <w:ind w:firstLine="709"/>
        <w:jc w:val="both"/>
        <w:rPr>
          <w:bCs w:val="0"/>
          <w:szCs w:val="28"/>
        </w:rPr>
      </w:pPr>
      <w:r>
        <w:rPr>
          <w:bCs w:val="0"/>
          <w:szCs w:val="28"/>
        </w:rPr>
        <w:t xml:space="preserve">2. </w:t>
      </w:r>
      <w:proofErr w:type="gramStart"/>
      <w:r w:rsidRPr="006B3C56">
        <w:rPr>
          <w:bCs w:val="0"/>
          <w:szCs w:val="28"/>
        </w:rPr>
        <w:t>Контроль за</w:t>
      </w:r>
      <w:proofErr w:type="gramEnd"/>
      <w:r w:rsidRPr="006B3C56">
        <w:rPr>
          <w:bCs w:val="0"/>
          <w:szCs w:val="28"/>
        </w:rPr>
        <w:t xml:space="preserve"> исполнением настоящего Решения возложить на постоянную комиссию Муниципального Совета ЯМР по экономике, собственности и аграрной политике (</w:t>
      </w:r>
      <w:r>
        <w:rPr>
          <w:bCs w:val="0"/>
          <w:szCs w:val="28"/>
        </w:rPr>
        <w:t>Лебедев М.А</w:t>
      </w:r>
      <w:r w:rsidRPr="006B3C56">
        <w:rPr>
          <w:bCs w:val="0"/>
          <w:szCs w:val="28"/>
        </w:rPr>
        <w:t>.).</w:t>
      </w:r>
    </w:p>
    <w:p w:rsidR="009E421C" w:rsidRPr="006B3C56" w:rsidRDefault="009E421C" w:rsidP="0021186B">
      <w:pPr>
        <w:pStyle w:val="af9"/>
        <w:tabs>
          <w:tab w:val="left" w:pos="284"/>
          <w:tab w:val="left" w:pos="993"/>
        </w:tabs>
        <w:ind w:firstLine="709"/>
        <w:jc w:val="both"/>
        <w:rPr>
          <w:bCs w:val="0"/>
          <w:szCs w:val="28"/>
        </w:rPr>
      </w:pPr>
      <w:r>
        <w:rPr>
          <w:bCs w:val="0"/>
          <w:szCs w:val="28"/>
        </w:rPr>
        <w:t xml:space="preserve">3. </w:t>
      </w:r>
      <w:r w:rsidR="00171BA9">
        <w:rPr>
          <w:bCs w:val="0"/>
          <w:szCs w:val="28"/>
        </w:rPr>
        <w:t>Настоящее Решение вступает в силу с 1 января 2022 года, но не ранее дня его официального опубликования.</w:t>
      </w:r>
    </w:p>
    <w:p w:rsidR="0021186B" w:rsidRDefault="0021186B" w:rsidP="0021186B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21186B" w:rsidRDefault="0021186B" w:rsidP="0021186B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21186B" w:rsidTr="002D7F1E">
        <w:tc>
          <w:tcPr>
            <w:tcW w:w="4545" w:type="dxa"/>
            <w:shd w:val="clear" w:color="auto" w:fill="auto"/>
          </w:tcPr>
          <w:p w:rsidR="0021186B" w:rsidRPr="00461AE5" w:rsidRDefault="0021186B" w:rsidP="002D7F1E">
            <w:pPr>
              <w:tabs>
                <w:tab w:val="left" w:pos="7830"/>
              </w:tabs>
              <w:snapToGrid w:val="0"/>
              <w:rPr>
                <w:rFonts w:cs="Arial"/>
                <w:bCs/>
                <w:sz w:val="28"/>
                <w:szCs w:val="28"/>
              </w:rPr>
            </w:pPr>
            <w:r w:rsidRPr="00461AE5">
              <w:rPr>
                <w:rFonts w:cs="Arial"/>
                <w:bCs/>
                <w:sz w:val="28"/>
                <w:szCs w:val="28"/>
              </w:rPr>
              <w:t>Глав</w:t>
            </w:r>
            <w:r>
              <w:rPr>
                <w:rFonts w:cs="Arial"/>
                <w:bCs/>
                <w:sz w:val="28"/>
                <w:szCs w:val="28"/>
              </w:rPr>
              <w:t xml:space="preserve">а Ярославского муниципального </w:t>
            </w:r>
            <w:r w:rsidRPr="00461AE5">
              <w:rPr>
                <w:rFonts w:cs="Arial"/>
                <w:bCs/>
                <w:sz w:val="28"/>
                <w:szCs w:val="28"/>
              </w:rPr>
              <w:t>района</w:t>
            </w:r>
          </w:p>
          <w:p w:rsidR="0021186B" w:rsidRPr="00461AE5" w:rsidRDefault="0021186B" w:rsidP="002D7F1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61AE5">
              <w:rPr>
                <w:rFonts w:cs="Arial"/>
                <w:bCs/>
                <w:sz w:val="28"/>
                <w:szCs w:val="28"/>
              </w:rPr>
              <w:t>_____________ Н.</w:t>
            </w:r>
            <w:r>
              <w:rPr>
                <w:rFonts w:cs="Arial"/>
                <w:bCs/>
                <w:sz w:val="28"/>
                <w:szCs w:val="28"/>
              </w:rPr>
              <w:t>В</w:t>
            </w:r>
            <w:r w:rsidRPr="00461AE5">
              <w:rPr>
                <w:rFonts w:cs="Arial"/>
                <w:bCs/>
                <w:sz w:val="28"/>
                <w:szCs w:val="28"/>
              </w:rPr>
              <w:t xml:space="preserve">. </w:t>
            </w:r>
            <w:r>
              <w:rPr>
                <w:rFonts w:cs="Arial"/>
                <w:bCs/>
                <w:sz w:val="28"/>
                <w:szCs w:val="28"/>
              </w:rPr>
              <w:t>Золотников</w:t>
            </w:r>
          </w:p>
          <w:p w:rsidR="0021186B" w:rsidRPr="00461AE5" w:rsidRDefault="0021186B" w:rsidP="002D7F1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61AE5">
              <w:rPr>
                <w:rFonts w:cs="Arial"/>
                <w:bCs/>
                <w:sz w:val="28"/>
                <w:szCs w:val="28"/>
              </w:rPr>
              <w:t>«____»___</w:t>
            </w:r>
            <w:r>
              <w:rPr>
                <w:rFonts w:cs="Arial"/>
                <w:bCs/>
                <w:sz w:val="28"/>
                <w:szCs w:val="28"/>
              </w:rPr>
              <w:t>__</w:t>
            </w:r>
            <w:r w:rsidRPr="00461AE5">
              <w:rPr>
                <w:rFonts w:cs="Arial"/>
                <w:bCs/>
                <w:sz w:val="28"/>
                <w:szCs w:val="28"/>
              </w:rPr>
              <w:t>_____202</w:t>
            </w:r>
            <w:r>
              <w:rPr>
                <w:rFonts w:cs="Arial"/>
                <w:bCs/>
                <w:sz w:val="28"/>
                <w:szCs w:val="28"/>
              </w:rPr>
              <w:t>1 г.</w:t>
            </w:r>
          </w:p>
          <w:p w:rsidR="0021186B" w:rsidRDefault="0021186B" w:rsidP="002D7F1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21186B" w:rsidRDefault="0021186B" w:rsidP="002D7F1E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21186B" w:rsidRDefault="0021186B" w:rsidP="002D7F1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21186B" w:rsidRDefault="0021186B" w:rsidP="002D7F1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«____»__________2021 г.</w:t>
            </w:r>
          </w:p>
        </w:tc>
      </w:tr>
    </w:tbl>
    <w:p w:rsidR="0021186B" w:rsidRDefault="0021186B" w:rsidP="0021186B">
      <w:pPr>
        <w:ind w:right="140"/>
        <w:jc w:val="both"/>
      </w:pPr>
    </w:p>
    <w:p w:rsidR="0021186B" w:rsidRDefault="0021186B" w:rsidP="0021186B">
      <w:pPr>
        <w:ind w:right="140"/>
        <w:jc w:val="both"/>
      </w:pPr>
    </w:p>
    <w:p w:rsidR="00901151" w:rsidRDefault="00901151" w:rsidP="0040001E">
      <w:pPr>
        <w:widowControl w:val="0"/>
        <w:tabs>
          <w:tab w:val="left" w:pos="7371"/>
        </w:tabs>
        <w:autoSpaceDE w:val="0"/>
        <w:autoSpaceDN w:val="0"/>
        <w:adjustRightInd w:val="0"/>
        <w:jc w:val="both"/>
      </w:pPr>
    </w:p>
    <w:p w:rsidR="00901151" w:rsidRDefault="00901151" w:rsidP="00A73441">
      <w:pPr>
        <w:sectPr w:rsidR="00901151" w:rsidSect="00A96DDB">
          <w:headerReference w:type="default" r:id="rId10"/>
          <w:pgSz w:w="11906" w:h="16838"/>
          <w:pgMar w:top="851" w:right="567" w:bottom="567" w:left="1134" w:header="709" w:footer="709" w:gutter="0"/>
          <w:pgNumType w:start="1"/>
          <w:cols w:space="720"/>
          <w:titlePg/>
          <w:docGrid w:linePitch="381"/>
        </w:sectPr>
      </w:pPr>
    </w:p>
    <w:p w:rsidR="0040001E" w:rsidRPr="00D73A45" w:rsidRDefault="0040001E" w:rsidP="0040001E">
      <w:pPr>
        <w:ind w:right="-72"/>
        <w:jc w:val="both"/>
      </w:pPr>
      <w:r>
        <w:lastRenderedPageBreak/>
        <w:t>З</w:t>
      </w:r>
      <w:r w:rsidRPr="00D73A45">
        <w:t xml:space="preserve">аместитель Главы </w:t>
      </w:r>
    </w:p>
    <w:p w:rsidR="0040001E" w:rsidRDefault="0040001E" w:rsidP="0040001E">
      <w:pPr>
        <w:ind w:right="-72"/>
        <w:jc w:val="both"/>
      </w:pPr>
      <w:r w:rsidRPr="00D73A45">
        <w:t>Администрации ЯМР</w:t>
      </w:r>
    </w:p>
    <w:p w:rsidR="0040001E" w:rsidRPr="00D73A45" w:rsidRDefault="0040001E" w:rsidP="0040001E">
      <w:pPr>
        <w:ind w:right="-72"/>
        <w:jc w:val="both"/>
      </w:pPr>
      <w:r>
        <w:t xml:space="preserve">по </w:t>
      </w:r>
      <w:r w:rsidR="0021186B">
        <w:t>экономике и финансам</w:t>
      </w:r>
    </w:p>
    <w:p w:rsidR="0040001E" w:rsidRPr="00D73A45" w:rsidRDefault="0040001E" w:rsidP="0040001E">
      <w:pPr>
        <w:ind w:right="-72"/>
        <w:jc w:val="both"/>
      </w:pPr>
      <w:r w:rsidRPr="00D73A45">
        <w:t xml:space="preserve">________________ </w:t>
      </w:r>
      <w:r>
        <w:t>А.</w:t>
      </w:r>
      <w:r w:rsidR="0021186B">
        <w:t>О</w:t>
      </w:r>
      <w:r>
        <w:t xml:space="preserve">. </w:t>
      </w:r>
      <w:r w:rsidR="0021186B">
        <w:t>Щербак</w:t>
      </w:r>
    </w:p>
    <w:p w:rsidR="0040001E" w:rsidRPr="00D73A45" w:rsidRDefault="0040001E" w:rsidP="0040001E">
      <w:pPr>
        <w:ind w:right="-72"/>
        <w:jc w:val="both"/>
      </w:pPr>
      <w:r w:rsidRPr="00D73A45">
        <w:t>«____»___________20</w:t>
      </w:r>
      <w:r>
        <w:t>21</w:t>
      </w:r>
      <w:r w:rsidRPr="00D73A45">
        <w:t xml:space="preserve"> г.</w:t>
      </w:r>
    </w:p>
    <w:p w:rsidR="0021186B" w:rsidRDefault="0021186B" w:rsidP="0040001E">
      <w:pPr>
        <w:ind w:right="-72"/>
        <w:jc w:val="both"/>
      </w:pPr>
    </w:p>
    <w:p w:rsidR="0021186B" w:rsidRDefault="0021186B" w:rsidP="0040001E">
      <w:pPr>
        <w:ind w:right="-72"/>
        <w:jc w:val="both"/>
      </w:pPr>
    </w:p>
    <w:p w:rsidR="0040001E" w:rsidRDefault="0021186B" w:rsidP="0040001E">
      <w:pPr>
        <w:ind w:right="-72"/>
        <w:jc w:val="both"/>
      </w:pPr>
      <w:r>
        <w:t>Председатель КУМИ</w:t>
      </w:r>
    </w:p>
    <w:p w:rsidR="0040001E" w:rsidRPr="00D73A45" w:rsidRDefault="0040001E" w:rsidP="0040001E">
      <w:pPr>
        <w:ind w:right="-72"/>
        <w:jc w:val="both"/>
      </w:pPr>
      <w:r w:rsidRPr="00D73A45">
        <w:t>Администрации ЯМР</w:t>
      </w:r>
    </w:p>
    <w:p w:rsidR="0040001E" w:rsidRPr="00D73A45" w:rsidRDefault="0040001E" w:rsidP="0040001E">
      <w:pPr>
        <w:ind w:right="-72"/>
        <w:jc w:val="both"/>
      </w:pPr>
      <w:r w:rsidRPr="00D73A45">
        <w:t xml:space="preserve">________________ </w:t>
      </w:r>
      <w:r w:rsidR="0021186B">
        <w:t>Н</w:t>
      </w:r>
      <w:r>
        <w:t xml:space="preserve">.В. </w:t>
      </w:r>
      <w:r w:rsidR="0021186B">
        <w:t>Григорьева</w:t>
      </w:r>
    </w:p>
    <w:p w:rsidR="0040001E" w:rsidRDefault="0040001E" w:rsidP="0040001E">
      <w:pPr>
        <w:ind w:right="-72"/>
        <w:jc w:val="both"/>
      </w:pPr>
      <w:r w:rsidRPr="00D73A45">
        <w:t>«____»___________20</w:t>
      </w:r>
      <w:r>
        <w:t>21</w:t>
      </w:r>
      <w:r w:rsidRPr="00D73A45">
        <w:t xml:space="preserve"> г.</w:t>
      </w:r>
    </w:p>
    <w:p w:rsidR="0040001E" w:rsidRDefault="0040001E" w:rsidP="0040001E">
      <w:pPr>
        <w:ind w:right="-72"/>
        <w:jc w:val="both"/>
      </w:pPr>
    </w:p>
    <w:p w:rsidR="0040001E" w:rsidRDefault="0040001E" w:rsidP="0040001E">
      <w:pPr>
        <w:ind w:right="-72"/>
        <w:jc w:val="both"/>
      </w:pPr>
      <w:r w:rsidRPr="00D73A45">
        <w:t xml:space="preserve">Начальник управления </w:t>
      </w:r>
      <w:r w:rsidRPr="00FB2995">
        <w:t>правового</w:t>
      </w:r>
    </w:p>
    <w:p w:rsidR="0040001E" w:rsidRDefault="0040001E" w:rsidP="0040001E">
      <w:pPr>
        <w:ind w:right="-72"/>
        <w:jc w:val="both"/>
      </w:pPr>
      <w:r w:rsidRPr="00FB2995">
        <w:t xml:space="preserve">обеспечения и муниципального </w:t>
      </w:r>
    </w:p>
    <w:p w:rsidR="0040001E" w:rsidRPr="00D73A45" w:rsidRDefault="0040001E" w:rsidP="0040001E">
      <w:pPr>
        <w:ind w:right="-72"/>
        <w:jc w:val="both"/>
      </w:pPr>
      <w:r w:rsidRPr="00FB2995">
        <w:t xml:space="preserve">заказа </w:t>
      </w:r>
      <w:r w:rsidRPr="00D73A45">
        <w:t>Администрации ЯМР</w:t>
      </w:r>
    </w:p>
    <w:p w:rsidR="0040001E" w:rsidRPr="00D73A45" w:rsidRDefault="0040001E" w:rsidP="0040001E">
      <w:pPr>
        <w:ind w:right="-72"/>
        <w:jc w:val="both"/>
      </w:pPr>
      <w:r w:rsidRPr="00D73A45">
        <w:t>________________ О. Ю. Килипченко</w:t>
      </w:r>
    </w:p>
    <w:p w:rsidR="0040001E" w:rsidRDefault="0040001E" w:rsidP="0040001E">
      <w:pPr>
        <w:ind w:right="-72"/>
        <w:jc w:val="both"/>
      </w:pPr>
      <w:r w:rsidRPr="00D73A45">
        <w:t>«____»___________20</w:t>
      </w:r>
      <w:r>
        <w:t>21</w:t>
      </w:r>
      <w:r w:rsidRPr="00D73A45">
        <w:t xml:space="preserve"> г.</w:t>
      </w:r>
    </w:p>
    <w:p w:rsidR="0040001E" w:rsidRDefault="0040001E" w:rsidP="0040001E">
      <w:pPr>
        <w:ind w:right="-72"/>
        <w:jc w:val="both"/>
      </w:pPr>
    </w:p>
    <w:p w:rsidR="0040001E" w:rsidRPr="00D73A45" w:rsidRDefault="0040001E" w:rsidP="0040001E">
      <w:pPr>
        <w:ind w:right="-72"/>
        <w:jc w:val="both"/>
        <w:rPr>
          <w:sz w:val="28"/>
          <w:szCs w:val="28"/>
        </w:rPr>
      </w:pPr>
    </w:p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>
      <w:r w:rsidRPr="00D73A45">
        <w:t>Электронная копия сдана:</w:t>
      </w:r>
    </w:p>
    <w:p w:rsidR="0040001E" w:rsidRPr="00D73A45" w:rsidRDefault="0040001E" w:rsidP="0040001E">
      <w:r w:rsidRPr="00D73A45">
        <w:t xml:space="preserve">________________ </w:t>
      </w:r>
      <w:r>
        <w:t>О.Ю. Килипченко</w:t>
      </w:r>
    </w:p>
    <w:p w:rsidR="0040001E" w:rsidRPr="00D73A45" w:rsidRDefault="0040001E" w:rsidP="0040001E">
      <w:r w:rsidRPr="00D73A45">
        <w:t xml:space="preserve"> «___»________20</w:t>
      </w:r>
      <w:r>
        <w:t>21 г.</w:t>
      </w:r>
    </w:p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>
      <w:r w:rsidRPr="00D73A45">
        <w:t xml:space="preserve">Исполнитель: </w:t>
      </w:r>
      <w:r>
        <w:t>О.Ю. Килипченко</w:t>
      </w:r>
    </w:p>
    <w:p w:rsidR="0040001E" w:rsidRDefault="0040001E" w:rsidP="0040001E">
      <w:r w:rsidRPr="00D73A45">
        <w:t xml:space="preserve">Начальник управления </w:t>
      </w:r>
      <w:r>
        <w:t>правового обеспечения и</w:t>
      </w:r>
    </w:p>
    <w:p w:rsidR="0040001E" w:rsidRPr="00D73A45" w:rsidRDefault="0040001E" w:rsidP="0040001E">
      <w:r>
        <w:t xml:space="preserve">муниципального заказа </w:t>
      </w:r>
      <w:r w:rsidRPr="00D73A45">
        <w:t xml:space="preserve"> Администрации ЯМР, </w:t>
      </w:r>
    </w:p>
    <w:p w:rsidR="0040001E" w:rsidRPr="00D73A45" w:rsidRDefault="0040001E" w:rsidP="0040001E">
      <w:r>
        <w:t>73</w:t>
      </w:r>
      <w:r w:rsidRPr="00D73A45">
        <w:t>-</w:t>
      </w:r>
      <w:r>
        <w:t>34</w:t>
      </w:r>
      <w:r w:rsidRPr="00D73A45">
        <w:t>-</w:t>
      </w:r>
      <w:r>
        <w:t>70</w:t>
      </w:r>
    </w:p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>
      <w:r w:rsidRPr="00D73A45">
        <w:t xml:space="preserve">Докладчик: </w:t>
      </w:r>
    </w:p>
    <w:p w:rsidR="0040001E" w:rsidRPr="00D73A45" w:rsidRDefault="0040001E" w:rsidP="0040001E"/>
    <w:p w:rsidR="0040001E" w:rsidRPr="00D73A45" w:rsidRDefault="0040001E" w:rsidP="0040001E">
      <w:pPr>
        <w:rPr>
          <w:rFonts w:cs="Arial"/>
          <w:bCs/>
          <w:sz w:val="28"/>
          <w:szCs w:val="28"/>
        </w:rPr>
      </w:pPr>
    </w:p>
    <w:p w:rsidR="0040001E" w:rsidRPr="00D73A45" w:rsidRDefault="0040001E" w:rsidP="0040001E">
      <w:pPr>
        <w:rPr>
          <w:rFonts w:cs="Arial"/>
          <w:bCs/>
          <w:sz w:val="28"/>
          <w:szCs w:val="28"/>
        </w:rPr>
      </w:pPr>
    </w:p>
    <w:p w:rsidR="0040001E" w:rsidRPr="00D73A45" w:rsidRDefault="0040001E" w:rsidP="0040001E">
      <w:pPr>
        <w:rPr>
          <w:rFonts w:cs="Arial"/>
          <w:bCs/>
          <w:sz w:val="28"/>
          <w:szCs w:val="28"/>
        </w:rPr>
      </w:pPr>
    </w:p>
    <w:p w:rsidR="0040001E" w:rsidRPr="00D73A45" w:rsidRDefault="0040001E" w:rsidP="0040001E">
      <w:r w:rsidRPr="00D73A45">
        <w:t>Направить:</w:t>
      </w:r>
    </w:p>
    <w:p w:rsidR="0021186B" w:rsidRDefault="0021186B" w:rsidP="0040001E">
      <w:r>
        <w:t>КУМИ – 1 экз.</w:t>
      </w:r>
    </w:p>
    <w:p w:rsidR="0040001E" w:rsidRPr="00D73A45" w:rsidRDefault="0040001E" w:rsidP="0040001E">
      <w:r w:rsidRPr="00D73A45">
        <w:t>Прокуратура ЯР – 1 экз.</w:t>
      </w:r>
    </w:p>
    <w:p w:rsidR="0021186B" w:rsidRDefault="0021186B" w:rsidP="0021186B">
      <w:pPr>
        <w:sectPr w:rsidR="0021186B" w:rsidSect="00901151">
          <w:headerReference w:type="even" r:id="rId11"/>
          <w:headerReference w:type="default" r:id="rId12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  <w:r w:rsidRPr="0021186B">
        <w:t xml:space="preserve">Ярославский агрокурьер </w:t>
      </w:r>
      <w:r>
        <w:t xml:space="preserve">– </w:t>
      </w:r>
      <w:r w:rsidRPr="0021186B">
        <w:t>1 экз.</w:t>
      </w:r>
    </w:p>
    <w:p w:rsidR="0021186B" w:rsidRPr="0021186B" w:rsidRDefault="0021186B" w:rsidP="0021186B">
      <w:pPr>
        <w:ind w:left="5103"/>
        <w:rPr>
          <w:sz w:val="28"/>
          <w:szCs w:val="28"/>
        </w:rPr>
      </w:pPr>
      <w:r w:rsidRPr="0021186B">
        <w:rPr>
          <w:sz w:val="28"/>
          <w:szCs w:val="28"/>
        </w:rPr>
        <w:lastRenderedPageBreak/>
        <w:t>УТВЕРЖДЕНО</w:t>
      </w:r>
    </w:p>
    <w:p w:rsidR="0021186B" w:rsidRPr="0021186B" w:rsidRDefault="0021186B" w:rsidP="0021186B">
      <w:pPr>
        <w:ind w:left="5103"/>
        <w:rPr>
          <w:sz w:val="28"/>
          <w:szCs w:val="28"/>
        </w:rPr>
      </w:pPr>
      <w:r>
        <w:rPr>
          <w:sz w:val="28"/>
          <w:szCs w:val="28"/>
        </w:rPr>
        <w:t>р</w:t>
      </w:r>
      <w:r w:rsidRPr="0021186B">
        <w:rPr>
          <w:sz w:val="28"/>
          <w:szCs w:val="28"/>
        </w:rPr>
        <w:t xml:space="preserve">ешением Муниципального Совета Ярославского муниципального района </w:t>
      </w:r>
    </w:p>
    <w:p w:rsidR="0021186B" w:rsidRPr="0021186B" w:rsidRDefault="0021186B" w:rsidP="0021186B">
      <w:pPr>
        <w:ind w:left="5103"/>
        <w:rPr>
          <w:sz w:val="28"/>
          <w:szCs w:val="28"/>
        </w:rPr>
      </w:pPr>
      <w:r>
        <w:rPr>
          <w:sz w:val="28"/>
          <w:szCs w:val="28"/>
        </w:rPr>
        <w:t>от _________________ № _____</w:t>
      </w:r>
    </w:p>
    <w:p w:rsidR="0021186B" w:rsidRPr="0021186B" w:rsidRDefault="0021186B" w:rsidP="0021186B">
      <w:pPr>
        <w:ind w:left="5103"/>
        <w:rPr>
          <w:sz w:val="28"/>
          <w:szCs w:val="28"/>
        </w:rPr>
      </w:pPr>
    </w:p>
    <w:p w:rsidR="0021186B" w:rsidRPr="0025515C" w:rsidRDefault="0021186B" w:rsidP="0021186B">
      <w:pPr>
        <w:ind w:firstLine="709"/>
        <w:jc w:val="both"/>
        <w:rPr>
          <w:sz w:val="28"/>
          <w:szCs w:val="28"/>
        </w:rPr>
      </w:pPr>
    </w:p>
    <w:p w:rsidR="0025515C" w:rsidRPr="0025515C" w:rsidRDefault="0025515C" w:rsidP="0021186B">
      <w:pPr>
        <w:ind w:firstLine="709"/>
        <w:jc w:val="both"/>
        <w:rPr>
          <w:sz w:val="28"/>
          <w:szCs w:val="28"/>
        </w:rPr>
      </w:pPr>
    </w:p>
    <w:p w:rsidR="0025515C" w:rsidRPr="0025515C" w:rsidRDefault="0025515C" w:rsidP="0021186B">
      <w:pPr>
        <w:ind w:firstLine="709"/>
        <w:jc w:val="both"/>
        <w:rPr>
          <w:sz w:val="28"/>
          <w:szCs w:val="28"/>
        </w:rPr>
      </w:pPr>
    </w:p>
    <w:p w:rsidR="0021186B" w:rsidRPr="0025515C" w:rsidRDefault="0021186B" w:rsidP="0021186B">
      <w:pPr>
        <w:ind w:firstLine="709"/>
        <w:jc w:val="both"/>
        <w:rPr>
          <w:sz w:val="28"/>
          <w:szCs w:val="28"/>
        </w:rPr>
      </w:pPr>
    </w:p>
    <w:p w:rsidR="0021186B" w:rsidRPr="0046733F" w:rsidRDefault="0021186B" w:rsidP="0021186B">
      <w:pPr>
        <w:jc w:val="center"/>
        <w:rPr>
          <w:b/>
          <w:sz w:val="28"/>
          <w:szCs w:val="28"/>
        </w:rPr>
      </w:pPr>
      <w:r w:rsidRPr="0046733F">
        <w:rPr>
          <w:b/>
          <w:sz w:val="28"/>
          <w:szCs w:val="28"/>
        </w:rPr>
        <w:t>Положение о муниципальном земельном контроле</w:t>
      </w:r>
      <w:r w:rsidRPr="0046733F">
        <w:rPr>
          <w:b/>
          <w:sz w:val="28"/>
          <w:szCs w:val="28"/>
        </w:rPr>
        <w:br/>
        <w:t>на территории Ярославского муниципального района</w:t>
      </w:r>
    </w:p>
    <w:p w:rsidR="0021186B" w:rsidRDefault="0021186B" w:rsidP="0021186B">
      <w:pPr>
        <w:jc w:val="center"/>
        <w:rPr>
          <w:sz w:val="28"/>
          <w:szCs w:val="28"/>
        </w:rPr>
      </w:pPr>
    </w:p>
    <w:p w:rsidR="0021186B" w:rsidRPr="00EE1B12" w:rsidRDefault="0021186B" w:rsidP="0021186B">
      <w:pPr>
        <w:jc w:val="center"/>
        <w:rPr>
          <w:sz w:val="28"/>
          <w:szCs w:val="28"/>
        </w:rPr>
      </w:pPr>
    </w:p>
    <w:p w:rsidR="0021186B" w:rsidRPr="0021186B" w:rsidRDefault="0021186B" w:rsidP="0021186B">
      <w:pPr>
        <w:ind w:firstLine="709"/>
        <w:jc w:val="both"/>
        <w:rPr>
          <w:sz w:val="28"/>
          <w:szCs w:val="28"/>
        </w:rPr>
      </w:pPr>
      <w:r w:rsidRPr="0021186B">
        <w:rPr>
          <w:sz w:val="28"/>
          <w:szCs w:val="28"/>
        </w:rPr>
        <w:t xml:space="preserve">1. </w:t>
      </w:r>
      <w:r w:rsidRPr="00C57EA9">
        <w:rPr>
          <w:b/>
          <w:sz w:val="28"/>
          <w:szCs w:val="28"/>
        </w:rPr>
        <w:t>Общие положения</w:t>
      </w:r>
    </w:p>
    <w:p w:rsidR="0021186B" w:rsidRDefault="002E1F29" w:rsidP="0021186B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1.1. </w:t>
      </w:r>
      <w:proofErr w:type="gramStart"/>
      <w:r w:rsidRPr="00463EDF">
        <w:rPr>
          <w:color w:val="000000"/>
          <w:sz w:val="28"/>
          <w:szCs w:val="28"/>
        </w:rPr>
        <w:t xml:space="preserve">Настоящее </w:t>
      </w:r>
      <w:r w:rsidRPr="008E4C83">
        <w:rPr>
          <w:color w:val="000000"/>
          <w:sz w:val="28"/>
          <w:szCs w:val="28"/>
        </w:rPr>
        <w:t xml:space="preserve">Положение </w:t>
      </w:r>
      <w:r w:rsidRPr="008E4C83">
        <w:rPr>
          <w:sz w:val="28"/>
          <w:szCs w:val="28"/>
        </w:rPr>
        <w:t xml:space="preserve">соответствии с </w:t>
      </w:r>
      <w:r>
        <w:rPr>
          <w:sz w:val="28"/>
          <w:szCs w:val="28"/>
        </w:rPr>
        <w:t>Земельным</w:t>
      </w:r>
      <w:r w:rsidRPr="008E4C83">
        <w:rPr>
          <w:sz w:val="28"/>
          <w:szCs w:val="28"/>
        </w:rPr>
        <w:t xml:space="preserve"> кодексом Ро</w:t>
      </w:r>
      <w:r>
        <w:rPr>
          <w:sz w:val="28"/>
          <w:szCs w:val="28"/>
        </w:rPr>
        <w:t>ссийской Федерации, Федеральным законом</w:t>
      </w:r>
      <w:r w:rsidRPr="008E4C83">
        <w:rPr>
          <w:sz w:val="28"/>
          <w:szCs w:val="28"/>
        </w:rPr>
        <w:t xml:space="preserve"> от 6</w:t>
      </w:r>
      <w:r w:rsidRPr="002E1F2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октября </w:t>
      </w:r>
      <w:r w:rsidRPr="008E4C83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 </w:t>
      </w:r>
      <w:r>
        <w:rPr>
          <w:sz w:val="28"/>
          <w:szCs w:val="28"/>
        </w:rPr>
        <w:br/>
        <w:t>№ </w:t>
      </w:r>
      <w:r w:rsidRPr="008E4C83">
        <w:rPr>
          <w:sz w:val="28"/>
          <w:szCs w:val="28"/>
        </w:rPr>
        <w:t xml:space="preserve">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 xml:space="preserve">Федеральным законом </w:t>
      </w:r>
      <w:r w:rsidRPr="008E4C83">
        <w:rPr>
          <w:sz w:val="28"/>
          <w:szCs w:val="28"/>
        </w:rPr>
        <w:t>от 31</w:t>
      </w:r>
      <w:r>
        <w:rPr>
          <w:sz w:val="28"/>
          <w:szCs w:val="28"/>
        </w:rPr>
        <w:t xml:space="preserve"> июля </w:t>
      </w:r>
      <w:r w:rsidRPr="008E4C83">
        <w:rPr>
          <w:sz w:val="28"/>
          <w:szCs w:val="28"/>
        </w:rPr>
        <w:t>2020 № 248-ФЗ «О государственном контроле (надзоре) и муниципальном контроле в Российской Федерации»</w:t>
      </w:r>
      <w:r>
        <w:rPr>
          <w:sz w:val="28"/>
          <w:szCs w:val="28"/>
        </w:rPr>
        <w:t xml:space="preserve"> </w:t>
      </w:r>
      <w:r w:rsidRPr="008E4C83">
        <w:rPr>
          <w:color w:val="000000"/>
          <w:sz w:val="28"/>
          <w:szCs w:val="28"/>
        </w:rPr>
        <w:t xml:space="preserve">устанавливает порядок </w:t>
      </w:r>
      <w:r w:rsidR="0021186B" w:rsidRPr="00EE1B12">
        <w:rPr>
          <w:sz w:val="28"/>
          <w:szCs w:val="28"/>
        </w:rPr>
        <w:t xml:space="preserve">осуществления муниципального земельного контроля на территории Ярославского муниципального района. </w:t>
      </w:r>
      <w:proofErr w:type="gramEnd"/>
    </w:p>
    <w:p w:rsidR="0021186B" w:rsidRDefault="00592981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21186B" w:rsidRPr="00EE1B12">
        <w:rPr>
          <w:sz w:val="28"/>
          <w:szCs w:val="28"/>
        </w:rPr>
        <w:t xml:space="preserve">Предметом муниципального земельного контроля </w:t>
      </w:r>
      <w:r w:rsidR="00BC4CB3">
        <w:rPr>
          <w:sz w:val="28"/>
          <w:szCs w:val="28"/>
        </w:rPr>
        <w:t xml:space="preserve">на территории Ярославского муниципального района (далее – земельный контроль) </w:t>
      </w:r>
      <w:r w:rsidR="0021186B" w:rsidRPr="00EE1B12">
        <w:rPr>
          <w:sz w:val="28"/>
          <w:szCs w:val="28"/>
        </w:rPr>
        <w:t>является соблюдение юридическими лицами, индивидуальными предпринимателями, гражданами обязательных требований земельного законодательства в отношении объекто</w:t>
      </w:r>
      <w:r>
        <w:rPr>
          <w:sz w:val="28"/>
          <w:szCs w:val="28"/>
        </w:rPr>
        <w:t>в земельных отношений, за наруше</w:t>
      </w:r>
      <w:r w:rsidR="0021186B" w:rsidRPr="00EE1B12">
        <w:rPr>
          <w:sz w:val="28"/>
          <w:szCs w:val="28"/>
        </w:rPr>
        <w:t>ние которых законодательством предусмотрена административная ответственность.</w:t>
      </w:r>
    </w:p>
    <w:p w:rsidR="006D0E9C" w:rsidRDefault="006D0E9C" w:rsidP="006D0E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EE1B12">
        <w:rPr>
          <w:sz w:val="28"/>
          <w:szCs w:val="28"/>
        </w:rPr>
        <w:t>Муниципальный земельный контроль осуществляется в отношении граждан, в том числе осуществляющих деятельность в качестве индивидуальных предпринимателей, организаций, в том числе коммерческих и некоммерческих организаций любых форм собственности и организационно-правовых форм, органов государственной власти и органов местного самоуправления (далее - контролируемые лица).</w:t>
      </w:r>
    </w:p>
    <w:p w:rsidR="006D0E9C" w:rsidRPr="0046733F" w:rsidRDefault="006D0E9C" w:rsidP="006D0E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46733F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Pr="00EE1B12">
        <w:rPr>
          <w:sz w:val="28"/>
          <w:szCs w:val="28"/>
        </w:rPr>
        <w:t xml:space="preserve">Объектами муниципального земельного контроля являются </w:t>
      </w:r>
      <w:r w:rsidR="0046733F" w:rsidRPr="00EE1B12">
        <w:rPr>
          <w:sz w:val="28"/>
          <w:szCs w:val="28"/>
        </w:rPr>
        <w:t xml:space="preserve">расположенные в границах Ярославского муниципального района </w:t>
      </w:r>
      <w:r w:rsidRPr="00EE1B12">
        <w:rPr>
          <w:sz w:val="28"/>
          <w:szCs w:val="28"/>
        </w:rPr>
        <w:t xml:space="preserve">земли, </w:t>
      </w:r>
      <w:r w:rsidR="0046733F" w:rsidRPr="00EE1B12">
        <w:rPr>
          <w:sz w:val="28"/>
          <w:szCs w:val="28"/>
        </w:rPr>
        <w:t xml:space="preserve">земельные участки и их части независимо от прав на </w:t>
      </w:r>
      <w:r w:rsidR="0046733F" w:rsidRPr="0046733F">
        <w:rPr>
          <w:sz w:val="28"/>
          <w:szCs w:val="28"/>
        </w:rPr>
        <w:t>них</w:t>
      </w:r>
      <w:r w:rsidRPr="0046733F">
        <w:rPr>
          <w:sz w:val="28"/>
          <w:szCs w:val="28"/>
        </w:rPr>
        <w:t>.</w:t>
      </w:r>
    </w:p>
    <w:p w:rsidR="0046733F" w:rsidRDefault="0046733F" w:rsidP="0046733F">
      <w:pPr>
        <w:ind w:firstLine="709"/>
        <w:jc w:val="both"/>
        <w:rPr>
          <w:sz w:val="28"/>
          <w:szCs w:val="28"/>
        </w:rPr>
      </w:pPr>
      <w:r w:rsidRPr="00A93402">
        <w:rPr>
          <w:sz w:val="28"/>
          <w:szCs w:val="28"/>
        </w:rPr>
        <w:t>1.</w:t>
      </w:r>
      <w:r>
        <w:rPr>
          <w:sz w:val="28"/>
          <w:szCs w:val="28"/>
        </w:rPr>
        <w:t xml:space="preserve">5. </w:t>
      </w:r>
      <w:r w:rsidRPr="00EE1B12">
        <w:rPr>
          <w:sz w:val="28"/>
          <w:szCs w:val="28"/>
        </w:rPr>
        <w:t xml:space="preserve">К отношениям, связанным с осуществлением муниципального земельного контроля, организацией и проведением профилактических </w:t>
      </w:r>
      <w:r>
        <w:rPr>
          <w:sz w:val="28"/>
          <w:szCs w:val="28"/>
        </w:rPr>
        <w:t>и</w:t>
      </w:r>
      <w:r w:rsidRPr="00EE1B12">
        <w:rPr>
          <w:sz w:val="28"/>
          <w:szCs w:val="28"/>
        </w:rPr>
        <w:t xml:space="preserve"> контрольных мероприятий применяются положения Федерального закона от</w:t>
      </w:r>
      <w:r>
        <w:rPr>
          <w:sz w:val="28"/>
          <w:szCs w:val="28"/>
        </w:rPr>
        <w:t> </w:t>
      </w:r>
      <w:r w:rsidRPr="00EE1B12">
        <w:rPr>
          <w:sz w:val="28"/>
          <w:szCs w:val="28"/>
        </w:rPr>
        <w:t>31</w:t>
      </w:r>
      <w:r>
        <w:rPr>
          <w:sz w:val="28"/>
          <w:szCs w:val="28"/>
        </w:rPr>
        <w:t xml:space="preserve"> июля </w:t>
      </w:r>
      <w:r w:rsidRPr="00EE1B12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</w:t>
      </w:r>
      <w:r w:rsidRPr="00EE1B12">
        <w:rPr>
          <w:sz w:val="28"/>
          <w:szCs w:val="28"/>
        </w:rPr>
        <w:t>№ 248-ФЗ «О государственном контроле (надзоре) и муниципальном контроле в Российской Федерации».</w:t>
      </w:r>
    </w:p>
    <w:p w:rsidR="00056B34" w:rsidRPr="00A93402" w:rsidRDefault="00056B34" w:rsidP="00056B3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1.6. </w:t>
      </w:r>
      <w:proofErr w:type="gramStart"/>
      <w:r>
        <w:rPr>
          <w:sz w:val="28"/>
          <w:szCs w:val="28"/>
        </w:rPr>
        <w:t>О</w:t>
      </w:r>
      <w:r w:rsidRPr="00EE1B12">
        <w:rPr>
          <w:sz w:val="28"/>
          <w:szCs w:val="28"/>
        </w:rPr>
        <w:t xml:space="preserve">ценка результативности и эффективности осуществления муниципального земельного контроля </w:t>
      </w:r>
      <w:r>
        <w:rPr>
          <w:sz w:val="28"/>
          <w:szCs w:val="28"/>
        </w:rPr>
        <w:t xml:space="preserve">на территории Ярославского </w:t>
      </w:r>
      <w:r>
        <w:rPr>
          <w:sz w:val="28"/>
          <w:szCs w:val="28"/>
        </w:rPr>
        <w:lastRenderedPageBreak/>
        <w:t xml:space="preserve">муниципального района </w:t>
      </w:r>
      <w:r w:rsidRPr="00EE1B12">
        <w:rPr>
          <w:sz w:val="28"/>
          <w:szCs w:val="28"/>
        </w:rPr>
        <w:t xml:space="preserve">осуществляется </w:t>
      </w:r>
      <w:r w:rsidR="00783ADD">
        <w:rPr>
          <w:sz w:val="28"/>
          <w:szCs w:val="28"/>
        </w:rPr>
        <w:t>в соответствии с положениями</w:t>
      </w:r>
      <w:r w:rsidRPr="00EE1B12">
        <w:rPr>
          <w:sz w:val="28"/>
          <w:szCs w:val="28"/>
        </w:rPr>
        <w:t xml:space="preserve"> статьи 30 Федерального закона от</w:t>
      </w:r>
      <w:r>
        <w:rPr>
          <w:sz w:val="28"/>
          <w:szCs w:val="28"/>
        </w:rPr>
        <w:t> 3</w:t>
      </w:r>
      <w:r w:rsidRPr="00EE1B12">
        <w:rPr>
          <w:sz w:val="28"/>
          <w:szCs w:val="28"/>
        </w:rPr>
        <w:t>1</w:t>
      </w:r>
      <w:r>
        <w:rPr>
          <w:sz w:val="28"/>
          <w:szCs w:val="28"/>
        </w:rPr>
        <w:t xml:space="preserve"> июля </w:t>
      </w:r>
      <w:r w:rsidRPr="00EE1B12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</w:t>
      </w:r>
      <w:r w:rsidRPr="00EE1B12">
        <w:rPr>
          <w:sz w:val="28"/>
          <w:szCs w:val="28"/>
        </w:rPr>
        <w:t xml:space="preserve"> № 248-ФЗ «О государственном контроле (надзоре) и муниципальном контроле в Российской Федерации»</w:t>
      </w:r>
      <w:r w:rsidR="00783ADD">
        <w:rPr>
          <w:sz w:val="28"/>
          <w:szCs w:val="28"/>
        </w:rPr>
        <w:t xml:space="preserve"> на основе </w:t>
      </w:r>
      <w:r>
        <w:rPr>
          <w:sz w:val="28"/>
          <w:szCs w:val="28"/>
        </w:rPr>
        <w:t>к</w:t>
      </w:r>
      <w:r w:rsidRPr="00EE1B12">
        <w:rPr>
          <w:sz w:val="28"/>
          <w:szCs w:val="28"/>
        </w:rPr>
        <w:t>лючевы</w:t>
      </w:r>
      <w:r>
        <w:rPr>
          <w:sz w:val="28"/>
          <w:szCs w:val="28"/>
        </w:rPr>
        <w:t>х</w:t>
      </w:r>
      <w:r w:rsidRPr="00EE1B12">
        <w:rPr>
          <w:sz w:val="28"/>
          <w:szCs w:val="28"/>
        </w:rPr>
        <w:t xml:space="preserve"> </w:t>
      </w:r>
      <w:r w:rsidR="00D540D4">
        <w:rPr>
          <w:sz w:val="28"/>
          <w:szCs w:val="28"/>
        </w:rPr>
        <w:t xml:space="preserve">и </w:t>
      </w:r>
      <w:r w:rsidR="00D540D4" w:rsidRPr="00EE1B12">
        <w:rPr>
          <w:sz w:val="28"/>
          <w:szCs w:val="28"/>
        </w:rPr>
        <w:t>индикативны</w:t>
      </w:r>
      <w:r w:rsidR="00D540D4">
        <w:rPr>
          <w:sz w:val="28"/>
          <w:szCs w:val="28"/>
        </w:rPr>
        <w:t xml:space="preserve">х </w:t>
      </w:r>
      <w:r w:rsidRPr="00EE1B12">
        <w:rPr>
          <w:sz w:val="28"/>
          <w:szCs w:val="28"/>
        </w:rPr>
        <w:t>показател</w:t>
      </w:r>
      <w:r>
        <w:rPr>
          <w:sz w:val="28"/>
          <w:szCs w:val="28"/>
        </w:rPr>
        <w:t>ей</w:t>
      </w:r>
      <w:r w:rsidRPr="00EE1B1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муниципального земельного </w:t>
      </w:r>
      <w:r w:rsidRPr="00EE1B12">
        <w:rPr>
          <w:sz w:val="28"/>
          <w:szCs w:val="28"/>
        </w:rPr>
        <w:t>контроля</w:t>
      </w:r>
      <w:r>
        <w:rPr>
          <w:sz w:val="28"/>
          <w:szCs w:val="28"/>
        </w:rPr>
        <w:t>,</w:t>
      </w:r>
      <w:r w:rsidRPr="00EE1B12">
        <w:rPr>
          <w:sz w:val="28"/>
          <w:szCs w:val="28"/>
        </w:rPr>
        <w:t xml:space="preserve"> их целевы</w:t>
      </w:r>
      <w:r>
        <w:rPr>
          <w:sz w:val="28"/>
          <w:szCs w:val="28"/>
        </w:rPr>
        <w:t>х</w:t>
      </w:r>
      <w:r w:rsidRPr="00EE1B12">
        <w:rPr>
          <w:sz w:val="28"/>
          <w:szCs w:val="28"/>
        </w:rPr>
        <w:t xml:space="preserve"> значени</w:t>
      </w:r>
      <w:r>
        <w:rPr>
          <w:sz w:val="28"/>
          <w:szCs w:val="28"/>
        </w:rPr>
        <w:t>й,</w:t>
      </w:r>
      <w:r w:rsidRPr="00EE1B12">
        <w:rPr>
          <w:sz w:val="28"/>
          <w:szCs w:val="28"/>
        </w:rPr>
        <w:t xml:space="preserve"> утвержд</w:t>
      </w:r>
      <w:r>
        <w:rPr>
          <w:sz w:val="28"/>
          <w:szCs w:val="28"/>
        </w:rPr>
        <w:t>енных</w:t>
      </w:r>
      <w:r w:rsidRPr="00EE1B1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постановлением </w:t>
      </w:r>
      <w:r w:rsidRPr="00A93402">
        <w:rPr>
          <w:sz w:val="28"/>
          <w:szCs w:val="28"/>
        </w:rPr>
        <w:t>Администраци</w:t>
      </w:r>
      <w:r>
        <w:rPr>
          <w:sz w:val="28"/>
          <w:szCs w:val="28"/>
        </w:rPr>
        <w:t>и</w:t>
      </w:r>
      <w:r w:rsidRPr="00A93402">
        <w:rPr>
          <w:sz w:val="28"/>
          <w:szCs w:val="28"/>
        </w:rPr>
        <w:t xml:space="preserve"> Ярославского муниципального района.</w:t>
      </w:r>
      <w:proofErr w:type="gramEnd"/>
    </w:p>
    <w:p w:rsidR="00BC4CB3" w:rsidRDefault="00BC4CB3" w:rsidP="00BC4CB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1.7. </w:t>
      </w:r>
      <w:r w:rsidRPr="00EE1B12">
        <w:rPr>
          <w:sz w:val="28"/>
          <w:szCs w:val="28"/>
        </w:rPr>
        <w:t>Система оценки и управления рисками при осуществлении муниципального земельного контроля не применяется.</w:t>
      </w:r>
    </w:p>
    <w:p w:rsidR="00592981" w:rsidRDefault="00592981" w:rsidP="0021186B">
      <w:pPr>
        <w:ind w:firstLine="709"/>
        <w:jc w:val="both"/>
        <w:rPr>
          <w:sz w:val="28"/>
          <w:szCs w:val="28"/>
        </w:rPr>
      </w:pPr>
    </w:p>
    <w:p w:rsidR="00592981" w:rsidRDefault="00C57EA9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C57EA9">
        <w:rPr>
          <w:b/>
          <w:sz w:val="28"/>
          <w:szCs w:val="28"/>
        </w:rPr>
        <w:t>Уполномоченный орган</w:t>
      </w:r>
    </w:p>
    <w:p w:rsidR="0021186B" w:rsidRPr="00EE1B12" w:rsidRDefault="00C57EA9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1186B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="0021186B">
        <w:rPr>
          <w:sz w:val="28"/>
          <w:szCs w:val="28"/>
        </w:rPr>
        <w:t>.</w:t>
      </w:r>
      <w:r w:rsidR="0021186B" w:rsidRPr="00EE1B12">
        <w:rPr>
          <w:sz w:val="28"/>
          <w:szCs w:val="28"/>
        </w:rPr>
        <w:t xml:space="preserve"> Муниципальный земельный контроль</w:t>
      </w:r>
      <w:r w:rsidR="0046733F">
        <w:rPr>
          <w:sz w:val="28"/>
          <w:szCs w:val="28"/>
        </w:rPr>
        <w:t xml:space="preserve"> на территории Ярославского муниципального района </w:t>
      </w:r>
      <w:r w:rsidR="0021186B" w:rsidRPr="00EE1B12">
        <w:rPr>
          <w:sz w:val="28"/>
          <w:szCs w:val="28"/>
        </w:rPr>
        <w:t xml:space="preserve">осуществляется комитетом по управлению муниципальным имуществом Администрации Ярославского муниципального района (далее </w:t>
      </w:r>
      <w:r w:rsidR="00592981">
        <w:rPr>
          <w:sz w:val="28"/>
          <w:szCs w:val="28"/>
        </w:rPr>
        <w:t>также</w:t>
      </w:r>
      <w:r w:rsidR="0021186B" w:rsidRPr="00EE1B12">
        <w:rPr>
          <w:sz w:val="28"/>
          <w:szCs w:val="28"/>
        </w:rPr>
        <w:t xml:space="preserve"> Комитет). </w:t>
      </w:r>
      <w:r w:rsidR="0021186B">
        <w:rPr>
          <w:noProof/>
          <w:sz w:val="28"/>
          <w:szCs w:val="28"/>
        </w:rPr>
        <w:drawing>
          <wp:inline distT="0" distB="0" distL="0" distR="0" wp14:anchorId="40E5AE69" wp14:editId="4660D008">
            <wp:extent cx="7620" cy="762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186B" w:rsidRPr="00EE1B12" w:rsidRDefault="00C57EA9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1186B" w:rsidRPr="00EE1B12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="0021186B" w:rsidRPr="00EE1B12">
        <w:rPr>
          <w:sz w:val="28"/>
          <w:szCs w:val="28"/>
        </w:rPr>
        <w:t>. Должностными лицами Комитета, осуществля</w:t>
      </w:r>
      <w:r w:rsidR="002373E1">
        <w:rPr>
          <w:sz w:val="28"/>
          <w:szCs w:val="28"/>
        </w:rPr>
        <w:t>ющими</w:t>
      </w:r>
      <w:r w:rsidR="0021186B" w:rsidRPr="00EE1B12">
        <w:rPr>
          <w:sz w:val="28"/>
          <w:szCs w:val="28"/>
        </w:rPr>
        <w:t xml:space="preserve"> муниципальный земельный контроль</w:t>
      </w:r>
      <w:r w:rsidR="00592981">
        <w:rPr>
          <w:sz w:val="28"/>
          <w:szCs w:val="28"/>
        </w:rPr>
        <w:t>,</w:t>
      </w:r>
      <w:r w:rsidR="0021186B" w:rsidRPr="00EE1B12">
        <w:rPr>
          <w:sz w:val="28"/>
          <w:szCs w:val="28"/>
        </w:rPr>
        <w:t xml:space="preserve"> (далее</w:t>
      </w:r>
      <w:r w:rsidR="0021186B" w:rsidRPr="00EE1B12">
        <w:rPr>
          <w:noProof/>
          <w:sz w:val="28"/>
          <w:szCs w:val="28"/>
        </w:rPr>
        <w:t xml:space="preserve"> </w:t>
      </w:r>
      <w:r w:rsidR="00592981">
        <w:rPr>
          <w:noProof/>
          <w:sz w:val="28"/>
          <w:szCs w:val="28"/>
        </w:rPr>
        <w:t>также</w:t>
      </w:r>
      <w:r w:rsidR="0021186B" w:rsidRPr="00EE1B12">
        <w:rPr>
          <w:noProof/>
          <w:sz w:val="28"/>
          <w:szCs w:val="28"/>
        </w:rPr>
        <w:t xml:space="preserve"> инспектор</w:t>
      </w:r>
      <w:r w:rsidR="00592981">
        <w:rPr>
          <w:noProof/>
          <w:sz w:val="28"/>
          <w:szCs w:val="28"/>
        </w:rPr>
        <w:t>ы</w:t>
      </w:r>
      <w:r w:rsidR="0021186B" w:rsidRPr="00EE1B12">
        <w:rPr>
          <w:sz w:val="28"/>
          <w:szCs w:val="28"/>
        </w:rPr>
        <w:t>) являются:</w:t>
      </w:r>
    </w:p>
    <w:p w:rsidR="0021186B" w:rsidRPr="00EE1B12" w:rsidRDefault="00C57EA9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21186B" w:rsidRPr="00EE1B12">
        <w:rPr>
          <w:sz w:val="28"/>
          <w:szCs w:val="28"/>
        </w:rPr>
        <w:t>начальник отдела управления земельными ресурсами Комитета;</w:t>
      </w:r>
    </w:p>
    <w:p w:rsidR="0021186B" w:rsidRPr="00EE1B12" w:rsidRDefault="00C57EA9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21186B" w:rsidRPr="00EE1B12">
        <w:rPr>
          <w:sz w:val="28"/>
          <w:szCs w:val="28"/>
        </w:rPr>
        <w:t xml:space="preserve"> главный специалист отдела управления земельными ресурсами Комитета.</w:t>
      </w:r>
    </w:p>
    <w:p w:rsidR="0021186B" w:rsidRPr="00EE1B12" w:rsidRDefault="00C57EA9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</w:t>
      </w:r>
      <w:r w:rsidR="0021186B" w:rsidRPr="00EE1B12">
        <w:rPr>
          <w:sz w:val="28"/>
          <w:szCs w:val="28"/>
        </w:rPr>
        <w:t>Должностными лицами Комитета, уполномоченными на принятие решения о проведении контрольных мероприятий, являются:</w:t>
      </w:r>
    </w:p>
    <w:p w:rsidR="0021186B" w:rsidRPr="00EE1B12" w:rsidRDefault="00C57EA9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21186B" w:rsidRPr="00EE1B12">
        <w:rPr>
          <w:sz w:val="28"/>
          <w:szCs w:val="28"/>
        </w:rPr>
        <w:t xml:space="preserve"> председатель Комитета;</w:t>
      </w:r>
    </w:p>
    <w:p w:rsidR="0021186B" w:rsidRDefault="00C57EA9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21186B" w:rsidRPr="00EE1B12">
        <w:rPr>
          <w:sz w:val="28"/>
          <w:szCs w:val="28"/>
        </w:rPr>
        <w:t xml:space="preserve"> заместитель председателя Комитета.</w:t>
      </w:r>
    </w:p>
    <w:p w:rsidR="0021186B" w:rsidRDefault="00C57EA9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1186B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="0021186B">
        <w:rPr>
          <w:sz w:val="28"/>
          <w:szCs w:val="28"/>
        </w:rPr>
        <w:t xml:space="preserve">. </w:t>
      </w:r>
      <w:r w:rsidR="00D540D4">
        <w:rPr>
          <w:sz w:val="28"/>
          <w:szCs w:val="28"/>
        </w:rPr>
        <w:t>Инспекторы</w:t>
      </w:r>
      <w:r w:rsidR="0021186B" w:rsidRPr="00EE1B12">
        <w:rPr>
          <w:sz w:val="28"/>
          <w:szCs w:val="28"/>
        </w:rPr>
        <w:t xml:space="preserve"> при осуществлении муници</w:t>
      </w:r>
      <w:r w:rsidR="00D540D4">
        <w:rPr>
          <w:sz w:val="28"/>
          <w:szCs w:val="28"/>
        </w:rPr>
        <w:t>пального земельного контроля</w:t>
      </w:r>
      <w:r w:rsidR="0021186B" w:rsidRPr="00EE1B12">
        <w:rPr>
          <w:sz w:val="28"/>
          <w:szCs w:val="28"/>
        </w:rPr>
        <w:t xml:space="preserve"> имеют права</w:t>
      </w:r>
      <w:r w:rsidR="0046733F">
        <w:rPr>
          <w:sz w:val="28"/>
          <w:szCs w:val="28"/>
        </w:rPr>
        <w:t xml:space="preserve">, </w:t>
      </w:r>
      <w:r w:rsidR="0021186B" w:rsidRPr="00EE1B12">
        <w:rPr>
          <w:sz w:val="28"/>
          <w:szCs w:val="28"/>
        </w:rPr>
        <w:t>обязанности и несут ответственность в соответствии с</w:t>
      </w:r>
      <w:r w:rsidR="00D540D4">
        <w:rPr>
          <w:sz w:val="28"/>
          <w:szCs w:val="28"/>
        </w:rPr>
        <w:t> </w:t>
      </w:r>
      <w:r w:rsidR="0021186B" w:rsidRPr="00EE1B12">
        <w:rPr>
          <w:sz w:val="28"/>
          <w:szCs w:val="28"/>
        </w:rPr>
        <w:t>Федеральным законом от 31</w:t>
      </w:r>
      <w:r w:rsidR="00592981">
        <w:rPr>
          <w:sz w:val="28"/>
          <w:szCs w:val="28"/>
        </w:rPr>
        <w:t xml:space="preserve"> июля </w:t>
      </w:r>
      <w:r w:rsidR="0021186B" w:rsidRPr="00EE1B12">
        <w:rPr>
          <w:sz w:val="28"/>
          <w:szCs w:val="28"/>
        </w:rPr>
        <w:t xml:space="preserve">2020 </w:t>
      </w:r>
      <w:r w:rsidR="00592981">
        <w:rPr>
          <w:sz w:val="28"/>
          <w:szCs w:val="28"/>
        </w:rPr>
        <w:t xml:space="preserve">года </w:t>
      </w:r>
      <w:r w:rsidR="0021186B" w:rsidRPr="00EE1B12">
        <w:rPr>
          <w:sz w:val="28"/>
          <w:szCs w:val="28"/>
        </w:rPr>
        <w:t xml:space="preserve">№ 248-ФЗ </w:t>
      </w:r>
      <w:r w:rsidR="0021186B">
        <w:rPr>
          <w:sz w:val="28"/>
          <w:szCs w:val="28"/>
        </w:rPr>
        <w:t xml:space="preserve">«О </w:t>
      </w:r>
      <w:r w:rsidR="0021186B" w:rsidRPr="00EE1B12">
        <w:rPr>
          <w:sz w:val="28"/>
          <w:szCs w:val="28"/>
        </w:rPr>
        <w:t>государственном контроле (надзоре) и муниципальном контроле в Российской Федерации» и иными федеральными законами.</w:t>
      </w:r>
    </w:p>
    <w:p w:rsidR="0021186B" w:rsidRDefault="0046733F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1186B">
        <w:rPr>
          <w:sz w:val="28"/>
          <w:szCs w:val="28"/>
        </w:rPr>
        <w:t>.</w:t>
      </w:r>
      <w:r>
        <w:rPr>
          <w:sz w:val="28"/>
          <w:szCs w:val="28"/>
        </w:rPr>
        <w:t>5</w:t>
      </w:r>
      <w:r w:rsidR="0021186B">
        <w:rPr>
          <w:sz w:val="28"/>
          <w:szCs w:val="28"/>
        </w:rPr>
        <w:t xml:space="preserve">. </w:t>
      </w:r>
      <w:r w:rsidR="0021186B" w:rsidRPr="00EE1B12">
        <w:rPr>
          <w:sz w:val="28"/>
          <w:szCs w:val="28"/>
        </w:rPr>
        <w:t xml:space="preserve">Комитет обеспечивает учет объектов </w:t>
      </w:r>
      <w:r>
        <w:rPr>
          <w:sz w:val="28"/>
          <w:szCs w:val="28"/>
        </w:rPr>
        <w:t xml:space="preserve">муниципального земельного </w:t>
      </w:r>
      <w:r w:rsidR="0021186B" w:rsidRPr="00EE1B12">
        <w:rPr>
          <w:sz w:val="28"/>
          <w:szCs w:val="28"/>
        </w:rPr>
        <w:t>контроля в</w:t>
      </w:r>
      <w:r w:rsidR="00592981">
        <w:rPr>
          <w:sz w:val="28"/>
          <w:szCs w:val="28"/>
        </w:rPr>
        <w:t xml:space="preserve"> </w:t>
      </w:r>
      <w:r w:rsidR="0021186B" w:rsidRPr="00EE1B12">
        <w:rPr>
          <w:sz w:val="28"/>
          <w:szCs w:val="28"/>
        </w:rPr>
        <w:t>электронном виде</w:t>
      </w:r>
      <w:r w:rsidR="00592981">
        <w:rPr>
          <w:sz w:val="28"/>
          <w:szCs w:val="28"/>
        </w:rPr>
        <w:t xml:space="preserve"> </w:t>
      </w:r>
      <w:r w:rsidR="0021186B" w:rsidRPr="00EE1B12">
        <w:rPr>
          <w:sz w:val="28"/>
          <w:szCs w:val="28"/>
        </w:rPr>
        <w:t>с</w:t>
      </w:r>
      <w:r w:rsidR="00592981">
        <w:rPr>
          <w:sz w:val="28"/>
          <w:szCs w:val="28"/>
        </w:rPr>
        <w:t> </w:t>
      </w:r>
      <w:r w:rsidR="0021186B" w:rsidRPr="00EE1B12">
        <w:rPr>
          <w:sz w:val="28"/>
          <w:szCs w:val="28"/>
        </w:rPr>
        <w:t>помощью автоматизированных систем.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EE1B12">
        <w:rPr>
          <w:sz w:val="28"/>
          <w:szCs w:val="28"/>
        </w:rPr>
        <w:t xml:space="preserve">При сборе, обработке, анализе и учете сведений об объектах </w:t>
      </w:r>
      <w:r w:rsidR="0046733F">
        <w:rPr>
          <w:sz w:val="28"/>
          <w:szCs w:val="28"/>
        </w:rPr>
        <w:t xml:space="preserve">муниципального земельного </w:t>
      </w:r>
      <w:r w:rsidRPr="00EE1B12">
        <w:rPr>
          <w:sz w:val="28"/>
          <w:szCs w:val="28"/>
        </w:rPr>
        <w:t xml:space="preserve">контроля для целей их учета Комитет использует информацию, представляемую </w:t>
      </w:r>
      <w:r w:rsidR="00DF0675">
        <w:rPr>
          <w:sz w:val="28"/>
          <w:szCs w:val="28"/>
        </w:rPr>
        <w:t xml:space="preserve">ему </w:t>
      </w:r>
      <w:r w:rsidRPr="00EE1B12">
        <w:rPr>
          <w:sz w:val="28"/>
          <w:szCs w:val="28"/>
        </w:rPr>
        <w:t xml:space="preserve">в соответствии с </w:t>
      </w:r>
      <w:r w:rsidR="00DF0675">
        <w:rPr>
          <w:sz w:val="28"/>
          <w:szCs w:val="28"/>
        </w:rPr>
        <w:t xml:space="preserve">требованиями действующих </w:t>
      </w:r>
      <w:r w:rsidRPr="00EE1B12">
        <w:rPr>
          <w:sz w:val="28"/>
          <w:szCs w:val="28"/>
        </w:rPr>
        <w:t>нормативны</w:t>
      </w:r>
      <w:r w:rsidR="00DF0675">
        <w:rPr>
          <w:sz w:val="28"/>
          <w:szCs w:val="28"/>
        </w:rPr>
        <w:t>х</w:t>
      </w:r>
      <w:r w:rsidRPr="00EE1B12">
        <w:rPr>
          <w:sz w:val="28"/>
          <w:szCs w:val="28"/>
        </w:rPr>
        <w:t xml:space="preserve"> правовы</w:t>
      </w:r>
      <w:r w:rsidR="00DF0675">
        <w:rPr>
          <w:sz w:val="28"/>
          <w:szCs w:val="28"/>
        </w:rPr>
        <w:t>х</w:t>
      </w:r>
      <w:r w:rsidRPr="00EE1B12">
        <w:rPr>
          <w:sz w:val="28"/>
          <w:szCs w:val="28"/>
        </w:rPr>
        <w:t xml:space="preserve"> акт</w:t>
      </w:r>
      <w:r w:rsidR="00DF0675">
        <w:rPr>
          <w:sz w:val="28"/>
          <w:szCs w:val="28"/>
        </w:rPr>
        <w:t>ов</w:t>
      </w:r>
      <w:r w:rsidRPr="00EE1B12">
        <w:rPr>
          <w:sz w:val="28"/>
          <w:szCs w:val="28"/>
        </w:rPr>
        <w:t>, информацию, получаемую в рамках межведомственного взаимодействия, а также общедоступную информацию.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EE1B12">
        <w:rPr>
          <w:sz w:val="28"/>
          <w:szCs w:val="28"/>
        </w:rPr>
        <w:t xml:space="preserve">При осуществлении учета объектов </w:t>
      </w:r>
      <w:r w:rsidR="0046733F">
        <w:rPr>
          <w:sz w:val="28"/>
          <w:szCs w:val="28"/>
        </w:rPr>
        <w:t xml:space="preserve">муниципального земельного </w:t>
      </w:r>
      <w:r w:rsidRPr="00EE1B12">
        <w:rPr>
          <w:sz w:val="28"/>
          <w:szCs w:val="28"/>
        </w:rPr>
        <w:t xml:space="preserve">контроля на контролируемых лиц не может возлагаться обязанность по представлению сведений, документов, если иное не предусмотрено федеральными законами, а </w:t>
      </w:r>
      <w:proofErr w:type="gramStart"/>
      <w:r w:rsidRPr="00EE1B12">
        <w:rPr>
          <w:sz w:val="28"/>
          <w:szCs w:val="28"/>
        </w:rPr>
        <w:t>также</w:t>
      </w:r>
      <w:proofErr w:type="gramEnd"/>
      <w:r w:rsidRPr="00EE1B12">
        <w:rPr>
          <w:sz w:val="28"/>
          <w:szCs w:val="28"/>
        </w:rPr>
        <w:t xml:space="preserve"> если соответствующие сведения, документы содержатся в государственных или муниципальных информационных ресурсах.</w:t>
      </w:r>
    </w:p>
    <w:p w:rsidR="0046733F" w:rsidRDefault="0046733F" w:rsidP="0021186B">
      <w:pPr>
        <w:ind w:firstLine="709"/>
        <w:jc w:val="both"/>
        <w:rPr>
          <w:sz w:val="28"/>
          <w:szCs w:val="28"/>
        </w:rPr>
      </w:pPr>
    </w:p>
    <w:p w:rsidR="0021186B" w:rsidRPr="0046733F" w:rsidRDefault="0046733F" w:rsidP="0021186B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3</w:t>
      </w:r>
      <w:r w:rsidR="0021186B">
        <w:rPr>
          <w:sz w:val="28"/>
          <w:szCs w:val="28"/>
        </w:rPr>
        <w:t xml:space="preserve">. </w:t>
      </w:r>
      <w:r w:rsidR="0021186B" w:rsidRPr="0046733F">
        <w:rPr>
          <w:b/>
          <w:sz w:val="28"/>
          <w:szCs w:val="28"/>
        </w:rPr>
        <w:t>Профилактика рисков причинения вреда (ущерба) охраняемым законом ценностям при осуществлении муниципального земельного контроля.</w:t>
      </w:r>
    </w:p>
    <w:p w:rsidR="0021186B" w:rsidRDefault="0046733F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21186B">
        <w:rPr>
          <w:sz w:val="28"/>
          <w:szCs w:val="28"/>
        </w:rPr>
        <w:t xml:space="preserve">.1. </w:t>
      </w:r>
      <w:r w:rsidR="0021186B" w:rsidRPr="00A93402">
        <w:rPr>
          <w:sz w:val="28"/>
          <w:szCs w:val="28"/>
        </w:rPr>
        <w:t>Профилактические мероприятия проводятся Комитетом в целях стимулирования добросовестного соблюдения обязательных требований контролируемыми лицами и направлены на снижение риска причинения вреда (ущерба), а также являются приоритетным по отношению к проведению контрольных мероприятий.</w:t>
      </w:r>
    </w:p>
    <w:p w:rsidR="0021186B" w:rsidRDefault="0046733F" w:rsidP="004673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1186B">
        <w:rPr>
          <w:sz w:val="28"/>
          <w:szCs w:val="28"/>
        </w:rPr>
        <w:t xml:space="preserve">.2. </w:t>
      </w:r>
      <w:r w:rsidR="0021186B" w:rsidRPr="00A93402">
        <w:rPr>
          <w:sz w:val="28"/>
          <w:szCs w:val="28"/>
        </w:rPr>
        <w:t xml:space="preserve">Профилактические мероприятия осуществляются на основании ежегодной Программы профилактики рисков причинения вреда (ущерба) охраняемым законом ценностям, утверждаемой </w:t>
      </w:r>
      <w:r w:rsidR="0021186B">
        <w:rPr>
          <w:sz w:val="28"/>
          <w:szCs w:val="28"/>
        </w:rPr>
        <w:t>распоряжением</w:t>
      </w:r>
      <w:r w:rsidR="0021186B" w:rsidRPr="00A93402">
        <w:rPr>
          <w:sz w:val="28"/>
          <w:szCs w:val="28"/>
        </w:rPr>
        <w:t xml:space="preserve"> председателя </w:t>
      </w:r>
      <w:r>
        <w:rPr>
          <w:sz w:val="28"/>
          <w:szCs w:val="28"/>
        </w:rPr>
        <w:t>Комитета</w:t>
      </w:r>
      <w:r w:rsidR="0021186B" w:rsidRPr="00A93402">
        <w:rPr>
          <w:sz w:val="28"/>
          <w:szCs w:val="28"/>
        </w:rPr>
        <w:t>.</w:t>
      </w:r>
    </w:p>
    <w:p w:rsidR="006D0E9C" w:rsidRDefault="0046733F" w:rsidP="004673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1186B">
        <w:rPr>
          <w:sz w:val="28"/>
          <w:szCs w:val="28"/>
        </w:rPr>
        <w:t xml:space="preserve">.3. </w:t>
      </w:r>
      <w:r w:rsidR="006D0E9C">
        <w:rPr>
          <w:sz w:val="28"/>
          <w:szCs w:val="28"/>
        </w:rPr>
        <w:t>При осуществлении муниципального земельного контроля могут проводиться следующие виды профилактических мероприятий:</w:t>
      </w:r>
    </w:p>
    <w:p w:rsidR="006D0E9C" w:rsidRDefault="00DF0675" w:rsidP="004673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6D0E9C">
        <w:rPr>
          <w:sz w:val="28"/>
          <w:szCs w:val="28"/>
        </w:rPr>
        <w:t xml:space="preserve"> информирование;</w:t>
      </w:r>
    </w:p>
    <w:p w:rsidR="006D0E9C" w:rsidRDefault="00DF0675" w:rsidP="004673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6D0E9C">
        <w:rPr>
          <w:sz w:val="28"/>
          <w:szCs w:val="28"/>
        </w:rPr>
        <w:t xml:space="preserve"> консультирование;</w:t>
      </w:r>
    </w:p>
    <w:p w:rsidR="006D0E9C" w:rsidRDefault="00DF0675" w:rsidP="004673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="006D0E9C">
        <w:rPr>
          <w:sz w:val="28"/>
          <w:szCs w:val="28"/>
        </w:rPr>
        <w:t xml:space="preserve"> объявление </w:t>
      </w:r>
      <w:r w:rsidR="006D0E9C">
        <w:rPr>
          <w:color w:val="000000"/>
          <w:sz w:val="28"/>
          <w:szCs w:val="28"/>
        </w:rPr>
        <w:t>предостережения о недопустимости нарушения обязательных требований (далее – предостережение).</w:t>
      </w:r>
    </w:p>
    <w:p w:rsidR="0021186B" w:rsidRDefault="0046733F" w:rsidP="004673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1186B">
        <w:rPr>
          <w:sz w:val="28"/>
          <w:szCs w:val="28"/>
        </w:rPr>
        <w:t xml:space="preserve">.4. </w:t>
      </w:r>
      <w:r w:rsidR="0021186B" w:rsidRPr="00A93402">
        <w:rPr>
          <w:sz w:val="28"/>
          <w:szCs w:val="28"/>
        </w:rPr>
        <w:t xml:space="preserve">Информирование осуществляется посредством размещения сведений, предусмотренных частью </w:t>
      </w:r>
      <w:r>
        <w:rPr>
          <w:sz w:val="28"/>
          <w:szCs w:val="28"/>
        </w:rPr>
        <w:t>3</w:t>
      </w:r>
      <w:r w:rsidR="0021186B" w:rsidRPr="00A93402">
        <w:rPr>
          <w:sz w:val="28"/>
          <w:szCs w:val="28"/>
        </w:rPr>
        <w:t xml:space="preserve"> статьи 46 Федерального закона </w:t>
      </w:r>
      <w:r w:rsidR="0021186B" w:rsidRPr="00EE1B12">
        <w:rPr>
          <w:sz w:val="28"/>
          <w:szCs w:val="28"/>
        </w:rPr>
        <w:t>от</w:t>
      </w:r>
      <w:r w:rsidR="00DF0675">
        <w:rPr>
          <w:sz w:val="28"/>
          <w:szCs w:val="28"/>
        </w:rPr>
        <w:t> </w:t>
      </w:r>
      <w:r w:rsidR="0021186B" w:rsidRPr="00EE1B12">
        <w:rPr>
          <w:sz w:val="28"/>
          <w:szCs w:val="28"/>
        </w:rPr>
        <w:t>31</w:t>
      </w:r>
      <w:r w:rsidR="00DF0675">
        <w:rPr>
          <w:sz w:val="28"/>
          <w:szCs w:val="28"/>
        </w:rPr>
        <w:t> </w:t>
      </w:r>
      <w:r w:rsidR="0021186B">
        <w:rPr>
          <w:sz w:val="28"/>
          <w:szCs w:val="28"/>
        </w:rPr>
        <w:t xml:space="preserve">июля </w:t>
      </w:r>
      <w:r w:rsidR="0021186B" w:rsidRPr="00EE1B12">
        <w:rPr>
          <w:sz w:val="28"/>
          <w:szCs w:val="28"/>
        </w:rPr>
        <w:t>2020</w:t>
      </w:r>
      <w:r w:rsidR="00DF0675">
        <w:rPr>
          <w:sz w:val="28"/>
          <w:szCs w:val="28"/>
        </w:rPr>
        <w:t xml:space="preserve"> </w:t>
      </w:r>
      <w:r w:rsidR="0021186B">
        <w:rPr>
          <w:sz w:val="28"/>
          <w:szCs w:val="28"/>
        </w:rPr>
        <w:t>г</w:t>
      </w:r>
      <w:r w:rsidR="00DF0675">
        <w:rPr>
          <w:sz w:val="28"/>
          <w:szCs w:val="28"/>
        </w:rPr>
        <w:t>ода</w:t>
      </w:r>
      <w:r w:rsidR="0021186B">
        <w:rPr>
          <w:sz w:val="28"/>
          <w:szCs w:val="28"/>
        </w:rPr>
        <w:t xml:space="preserve"> </w:t>
      </w:r>
      <w:r w:rsidR="0021186B" w:rsidRPr="00EE1B12">
        <w:rPr>
          <w:sz w:val="28"/>
          <w:szCs w:val="28"/>
        </w:rPr>
        <w:t>№ 248-ФЗ</w:t>
      </w:r>
      <w:r w:rsidR="0021186B" w:rsidRPr="00A93402">
        <w:rPr>
          <w:sz w:val="28"/>
          <w:szCs w:val="28"/>
        </w:rPr>
        <w:t xml:space="preserve"> «О государственном контроле (надзоре) и муниципальном контроле в Российской Федерации» на официальном сайте </w:t>
      </w:r>
      <w:r>
        <w:rPr>
          <w:sz w:val="28"/>
          <w:szCs w:val="28"/>
        </w:rPr>
        <w:t xml:space="preserve">органов местного самоуправления Ярославского муниципального района </w:t>
      </w:r>
      <w:r w:rsidR="0021186B" w:rsidRPr="00A93402">
        <w:rPr>
          <w:sz w:val="28"/>
          <w:szCs w:val="28"/>
        </w:rPr>
        <w:t>в</w:t>
      </w:r>
      <w:r>
        <w:rPr>
          <w:sz w:val="28"/>
          <w:szCs w:val="28"/>
        </w:rPr>
        <w:t xml:space="preserve"> информационно-телекоммуникационной сети </w:t>
      </w:r>
      <w:r w:rsidR="0021186B" w:rsidRPr="00A93402">
        <w:rPr>
          <w:sz w:val="28"/>
          <w:szCs w:val="28"/>
        </w:rPr>
        <w:t xml:space="preserve">«Интернет». Размещенные </w:t>
      </w:r>
      <w:r>
        <w:rPr>
          <w:sz w:val="28"/>
          <w:szCs w:val="28"/>
        </w:rPr>
        <w:t xml:space="preserve">таким образом </w:t>
      </w:r>
      <w:r w:rsidR="0021186B" w:rsidRPr="00A93402">
        <w:rPr>
          <w:sz w:val="28"/>
          <w:szCs w:val="28"/>
        </w:rPr>
        <w:t>сведения поддерживаются в актуальном состоянии и обновляются в срок не позднее 10 рабочих дней с момента их изменения.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A93402">
        <w:rPr>
          <w:sz w:val="28"/>
          <w:szCs w:val="28"/>
        </w:rPr>
        <w:t xml:space="preserve">Должностные лица, ответственные за </w:t>
      </w:r>
      <w:r w:rsidR="0046733F">
        <w:rPr>
          <w:sz w:val="28"/>
          <w:szCs w:val="28"/>
        </w:rPr>
        <w:t>и</w:t>
      </w:r>
      <w:r w:rsidR="0046733F" w:rsidRPr="00A93402">
        <w:rPr>
          <w:sz w:val="28"/>
          <w:szCs w:val="28"/>
        </w:rPr>
        <w:t>нформирование</w:t>
      </w:r>
      <w:r w:rsidR="0046733F">
        <w:rPr>
          <w:sz w:val="28"/>
          <w:szCs w:val="28"/>
        </w:rPr>
        <w:t>,</w:t>
      </w:r>
      <w:r>
        <w:rPr>
          <w:sz w:val="28"/>
          <w:szCs w:val="28"/>
        </w:rPr>
        <w:t xml:space="preserve"> определяются </w:t>
      </w:r>
      <w:r w:rsidR="0046733F">
        <w:rPr>
          <w:sz w:val="28"/>
          <w:szCs w:val="28"/>
        </w:rPr>
        <w:t>р</w:t>
      </w:r>
      <w:r>
        <w:rPr>
          <w:sz w:val="28"/>
          <w:szCs w:val="28"/>
        </w:rPr>
        <w:t xml:space="preserve">аспоряжением председателя </w:t>
      </w:r>
      <w:r w:rsidR="0046733F">
        <w:rPr>
          <w:sz w:val="28"/>
          <w:szCs w:val="28"/>
        </w:rPr>
        <w:t>Комитета</w:t>
      </w:r>
      <w:r>
        <w:rPr>
          <w:sz w:val="28"/>
          <w:szCs w:val="28"/>
        </w:rPr>
        <w:t>.</w:t>
      </w:r>
    </w:p>
    <w:p w:rsidR="0021186B" w:rsidRPr="00A93402" w:rsidRDefault="00B979E9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1186B">
        <w:rPr>
          <w:sz w:val="28"/>
          <w:szCs w:val="28"/>
        </w:rPr>
        <w:t xml:space="preserve">.5. </w:t>
      </w:r>
      <w:r w:rsidR="0021186B" w:rsidRPr="00A93402">
        <w:rPr>
          <w:sz w:val="28"/>
          <w:szCs w:val="28"/>
        </w:rPr>
        <w:t>Консультирование контролируемых лиц и их представителей осуществляется инспектор</w:t>
      </w:r>
      <w:r w:rsidR="0046733F">
        <w:rPr>
          <w:sz w:val="28"/>
          <w:szCs w:val="28"/>
        </w:rPr>
        <w:t>ами</w:t>
      </w:r>
      <w:r w:rsidR="0021186B" w:rsidRPr="00A93402">
        <w:rPr>
          <w:sz w:val="28"/>
          <w:szCs w:val="28"/>
        </w:rPr>
        <w:t xml:space="preserve"> по обращениям </w:t>
      </w:r>
      <w:r w:rsidR="0046733F">
        <w:rPr>
          <w:sz w:val="28"/>
          <w:szCs w:val="28"/>
        </w:rPr>
        <w:t>указанных</w:t>
      </w:r>
      <w:r w:rsidR="0021186B" w:rsidRPr="00A93402">
        <w:rPr>
          <w:sz w:val="28"/>
          <w:szCs w:val="28"/>
        </w:rPr>
        <w:t xml:space="preserve"> лиц по </w:t>
      </w:r>
      <w:r>
        <w:rPr>
          <w:sz w:val="28"/>
          <w:szCs w:val="28"/>
        </w:rPr>
        <w:t xml:space="preserve">следующим </w:t>
      </w:r>
      <w:r w:rsidR="0021186B" w:rsidRPr="00A93402">
        <w:rPr>
          <w:sz w:val="28"/>
          <w:szCs w:val="28"/>
        </w:rPr>
        <w:t>вопросам, связанным с организацией и осуществлением муниципального земельного контроля</w:t>
      </w:r>
      <w:r>
        <w:rPr>
          <w:sz w:val="28"/>
          <w:szCs w:val="28"/>
        </w:rPr>
        <w:t>:</w:t>
      </w:r>
      <w:r w:rsidR="0021186B" w:rsidRPr="00A93402">
        <w:rPr>
          <w:sz w:val="28"/>
          <w:szCs w:val="28"/>
        </w:rPr>
        <w:t xml:space="preserve"> </w:t>
      </w:r>
    </w:p>
    <w:p w:rsidR="00B979E9" w:rsidRPr="00A93402" w:rsidRDefault="00B979E9" w:rsidP="00B979E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A93402">
        <w:rPr>
          <w:sz w:val="28"/>
          <w:szCs w:val="28"/>
        </w:rPr>
        <w:t>организация и осуществление муниципального земельного контроля;</w:t>
      </w:r>
    </w:p>
    <w:p w:rsidR="00B979E9" w:rsidRPr="00A93402" w:rsidRDefault="00B979E9" w:rsidP="00B979E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A93402">
        <w:rPr>
          <w:sz w:val="28"/>
          <w:szCs w:val="28"/>
        </w:rPr>
        <w:t>порядок осуществления профилактических, контрольных (надзорных) мероприятий</w:t>
      </w:r>
      <w:r w:rsidR="00DF0675">
        <w:rPr>
          <w:sz w:val="28"/>
          <w:szCs w:val="28"/>
        </w:rPr>
        <w:t>;</w:t>
      </w:r>
      <w:r w:rsidRPr="00A93402">
        <w:rPr>
          <w:sz w:val="28"/>
          <w:szCs w:val="28"/>
        </w:rPr>
        <w:t xml:space="preserve"> </w:t>
      </w:r>
    </w:p>
    <w:p w:rsidR="0046733F" w:rsidRPr="00A93402" w:rsidRDefault="0046733F" w:rsidP="0046733F">
      <w:pPr>
        <w:ind w:firstLine="709"/>
        <w:jc w:val="both"/>
        <w:rPr>
          <w:sz w:val="28"/>
          <w:szCs w:val="28"/>
        </w:rPr>
      </w:pPr>
      <w:r w:rsidRPr="00A93402">
        <w:rPr>
          <w:sz w:val="28"/>
          <w:szCs w:val="28"/>
        </w:rPr>
        <w:t>Консультирование может осуществляться инспектор</w:t>
      </w:r>
      <w:r w:rsidR="00DF0675">
        <w:rPr>
          <w:sz w:val="28"/>
          <w:szCs w:val="28"/>
        </w:rPr>
        <w:t>ами</w:t>
      </w:r>
      <w:r w:rsidRPr="00A93402">
        <w:rPr>
          <w:sz w:val="28"/>
          <w:szCs w:val="28"/>
        </w:rPr>
        <w:t xml:space="preserve"> по телефону, посредством видео-конференц-связи, на личном приеме либо в ходе проведения профилактических </w:t>
      </w:r>
      <w:r w:rsidR="00DF0675">
        <w:rPr>
          <w:sz w:val="28"/>
          <w:szCs w:val="28"/>
        </w:rPr>
        <w:t xml:space="preserve">и </w:t>
      </w:r>
      <w:r w:rsidR="00DF0675" w:rsidRPr="00A93402">
        <w:rPr>
          <w:sz w:val="28"/>
          <w:szCs w:val="28"/>
        </w:rPr>
        <w:t xml:space="preserve">контрольных </w:t>
      </w:r>
      <w:r w:rsidRPr="00A93402">
        <w:rPr>
          <w:sz w:val="28"/>
          <w:szCs w:val="28"/>
        </w:rPr>
        <w:t xml:space="preserve">мероприятий. </w:t>
      </w:r>
    </w:p>
    <w:p w:rsidR="0021186B" w:rsidRPr="00A93402" w:rsidRDefault="0021186B" w:rsidP="0021186B">
      <w:pPr>
        <w:ind w:firstLine="709"/>
        <w:jc w:val="both"/>
        <w:rPr>
          <w:sz w:val="28"/>
          <w:szCs w:val="28"/>
        </w:rPr>
      </w:pPr>
      <w:r w:rsidRPr="00A93402">
        <w:rPr>
          <w:sz w:val="28"/>
          <w:szCs w:val="28"/>
        </w:rPr>
        <w:t xml:space="preserve">Время консультирования </w:t>
      </w:r>
      <w:r w:rsidR="00B979E9" w:rsidRPr="00A93402">
        <w:rPr>
          <w:sz w:val="28"/>
          <w:szCs w:val="28"/>
        </w:rPr>
        <w:t xml:space="preserve">по телефону, посредством видео-конференц-связи, на личном приеме либо в ходе проведения профилактических мероприятий, контрольных мероприятий </w:t>
      </w:r>
      <w:r w:rsidRPr="00A93402">
        <w:rPr>
          <w:sz w:val="28"/>
          <w:szCs w:val="28"/>
        </w:rPr>
        <w:t>не должно превышать 15 минут.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A93402">
        <w:rPr>
          <w:sz w:val="28"/>
          <w:szCs w:val="28"/>
        </w:rPr>
        <w:t>Консультирование в письменной форме осуществляется инспектором в следующих случаях: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A93402">
        <w:rPr>
          <w:sz w:val="28"/>
          <w:szCs w:val="28"/>
        </w:rPr>
        <w:t>контролируемым лицом представлен письменный запрос о предоставлении письменного ответа по вопросам консультирования;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A93402">
        <w:rPr>
          <w:sz w:val="28"/>
          <w:szCs w:val="28"/>
        </w:rPr>
        <w:t>за время консультирования предоставить ответ на поставленные вопросы невозможно;</w:t>
      </w:r>
    </w:p>
    <w:p w:rsidR="0021186B" w:rsidRPr="00A93402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3) </w:t>
      </w:r>
      <w:r w:rsidRPr="00A93402">
        <w:rPr>
          <w:sz w:val="28"/>
          <w:szCs w:val="28"/>
        </w:rPr>
        <w:t xml:space="preserve">ответ на поставленные вопросы требует дополнительного запроса сведений от органов </w:t>
      </w:r>
      <w:r w:rsidR="00541F31">
        <w:rPr>
          <w:sz w:val="28"/>
          <w:szCs w:val="28"/>
        </w:rPr>
        <w:t xml:space="preserve">государственной </w:t>
      </w:r>
      <w:r w:rsidRPr="00A93402">
        <w:rPr>
          <w:sz w:val="28"/>
          <w:szCs w:val="28"/>
        </w:rPr>
        <w:t>власти</w:t>
      </w:r>
      <w:r w:rsidR="00541F31">
        <w:rPr>
          <w:sz w:val="28"/>
          <w:szCs w:val="28"/>
        </w:rPr>
        <w:t>, государственных органов</w:t>
      </w:r>
      <w:r w:rsidRPr="00A93402">
        <w:rPr>
          <w:sz w:val="28"/>
          <w:szCs w:val="28"/>
        </w:rPr>
        <w:t xml:space="preserve"> или иных лиц.</w:t>
      </w:r>
    </w:p>
    <w:p w:rsidR="00541F31" w:rsidRDefault="0021186B" w:rsidP="00541F31">
      <w:pPr>
        <w:ind w:firstLine="709"/>
        <w:jc w:val="both"/>
        <w:rPr>
          <w:sz w:val="28"/>
          <w:szCs w:val="28"/>
        </w:rPr>
      </w:pPr>
      <w:r w:rsidRPr="00A93402">
        <w:rPr>
          <w:sz w:val="28"/>
          <w:szCs w:val="28"/>
        </w:rPr>
        <w:t xml:space="preserve">Если поставленные во время консультирования вопросы не относятся к сфере муниципального земельного контроля, даются необходимые разъяснения по обращению в соответствующие органы </w:t>
      </w:r>
      <w:r w:rsidR="00541F31">
        <w:rPr>
          <w:sz w:val="28"/>
          <w:szCs w:val="28"/>
        </w:rPr>
        <w:t xml:space="preserve">государственной </w:t>
      </w:r>
      <w:r w:rsidR="00541F31" w:rsidRPr="00A93402">
        <w:rPr>
          <w:sz w:val="28"/>
          <w:szCs w:val="28"/>
        </w:rPr>
        <w:t>власти</w:t>
      </w:r>
      <w:r w:rsidR="00541F31">
        <w:rPr>
          <w:sz w:val="28"/>
          <w:szCs w:val="28"/>
        </w:rPr>
        <w:t>, государственные органы, органы местного самоуправления или</w:t>
      </w:r>
      <w:r w:rsidRPr="00A93402">
        <w:rPr>
          <w:sz w:val="28"/>
          <w:szCs w:val="28"/>
        </w:rPr>
        <w:t xml:space="preserve"> к</w:t>
      </w:r>
      <w:r w:rsidR="00541F31">
        <w:rPr>
          <w:sz w:val="28"/>
          <w:szCs w:val="28"/>
        </w:rPr>
        <w:t> </w:t>
      </w:r>
      <w:r w:rsidRPr="00A93402">
        <w:rPr>
          <w:sz w:val="28"/>
          <w:szCs w:val="28"/>
        </w:rPr>
        <w:t>соответствующим должностным лицам.</w:t>
      </w:r>
    </w:p>
    <w:p w:rsidR="0021186B" w:rsidRPr="00A93402" w:rsidRDefault="0021186B" w:rsidP="0021186B">
      <w:pPr>
        <w:ind w:firstLine="709"/>
        <w:jc w:val="both"/>
        <w:rPr>
          <w:sz w:val="28"/>
          <w:szCs w:val="28"/>
        </w:rPr>
      </w:pPr>
      <w:r w:rsidRPr="00A93402">
        <w:rPr>
          <w:sz w:val="28"/>
          <w:szCs w:val="28"/>
        </w:rPr>
        <w:t xml:space="preserve">При проведении консультирования во время контрольных </w:t>
      </w:r>
      <w:r w:rsidR="00B979E9">
        <w:rPr>
          <w:sz w:val="28"/>
          <w:szCs w:val="28"/>
        </w:rPr>
        <w:t>мероприятий</w:t>
      </w:r>
      <w:r w:rsidRPr="00A93402">
        <w:rPr>
          <w:sz w:val="28"/>
          <w:szCs w:val="28"/>
        </w:rPr>
        <w:t xml:space="preserve"> запись о проведенной консультации отражается в акте контрольного мероприятия.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A93402">
        <w:rPr>
          <w:sz w:val="28"/>
          <w:szCs w:val="28"/>
        </w:rPr>
        <w:t>В случае</w:t>
      </w:r>
      <w:proofErr w:type="gramStart"/>
      <w:r w:rsidRPr="00A93402">
        <w:rPr>
          <w:sz w:val="28"/>
          <w:szCs w:val="28"/>
        </w:rPr>
        <w:t>,</w:t>
      </w:r>
      <w:proofErr w:type="gramEnd"/>
      <w:r w:rsidRPr="00A93402">
        <w:rPr>
          <w:sz w:val="28"/>
          <w:szCs w:val="28"/>
        </w:rPr>
        <w:t xml:space="preserve"> если в течение календарного года поступило пять и более однотипных (по одним и тем же вопросам) обращений контролируемых лиц и их представителей, консультирование по таким обращениям осуществляется посредством размещения </w:t>
      </w:r>
      <w:r w:rsidR="00B979E9" w:rsidRPr="00A93402">
        <w:rPr>
          <w:sz w:val="28"/>
          <w:szCs w:val="28"/>
        </w:rPr>
        <w:t xml:space="preserve">на официальном сайте </w:t>
      </w:r>
      <w:r w:rsidR="00B979E9">
        <w:rPr>
          <w:sz w:val="28"/>
          <w:szCs w:val="28"/>
        </w:rPr>
        <w:t xml:space="preserve">органов местного самоуправления Ярославского муниципального района </w:t>
      </w:r>
      <w:r w:rsidR="00B979E9" w:rsidRPr="00A93402">
        <w:rPr>
          <w:sz w:val="28"/>
          <w:szCs w:val="28"/>
        </w:rPr>
        <w:t>в</w:t>
      </w:r>
      <w:r w:rsidR="00B979E9">
        <w:rPr>
          <w:sz w:val="28"/>
          <w:szCs w:val="28"/>
        </w:rPr>
        <w:t xml:space="preserve"> информационно-телекоммуникационной сети </w:t>
      </w:r>
      <w:r w:rsidR="00B979E9" w:rsidRPr="00A93402">
        <w:rPr>
          <w:sz w:val="28"/>
          <w:szCs w:val="28"/>
        </w:rPr>
        <w:t>«Интернет»</w:t>
      </w:r>
      <w:r w:rsidRPr="00A93402">
        <w:rPr>
          <w:sz w:val="28"/>
          <w:szCs w:val="28"/>
        </w:rPr>
        <w:t xml:space="preserve"> письменного разъяснения, подписанного </w:t>
      </w:r>
      <w:r w:rsidR="00B979E9">
        <w:rPr>
          <w:sz w:val="28"/>
          <w:szCs w:val="28"/>
        </w:rPr>
        <w:t>председателем Комитета либо его заместителем</w:t>
      </w:r>
      <w:r w:rsidRPr="00A93402">
        <w:rPr>
          <w:sz w:val="28"/>
          <w:szCs w:val="28"/>
        </w:rPr>
        <w:t>, без указани</w:t>
      </w:r>
      <w:r>
        <w:rPr>
          <w:sz w:val="28"/>
          <w:szCs w:val="28"/>
        </w:rPr>
        <w:t>я в таком разъяснении сведений</w:t>
      </w:r>
      <w:r w:rsidRPr="00A93402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A93402">
        <w:rPr>
          <w:sz w:val="28"/>
          <w:szCs w:val="28"/>
        </w:rPr>
        <w:t xml:space="preserve">отнесенных к категории ограниченного доступа. </w:t>
      </w:r>
    </w:p>
    <w:p w:rsidR="00541F31" w:rsidRPr="00A93402" w:rsidRDefault="00541F31" w:rsidP="00541F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Взимание платы при консультировании не допускается</w:t>
      </w:r>
      <w:r w:rsidRPr="00A93402">
        <w:rPr>
          <w:sz w:val="28"/>
          <w:szCs w:val="28"/>
        </w:rPr>
        <w:t>.</w:t>
      </w:r>
    </w:p>
    <w:p w:rsidR="006D0E9C" w:rsidRPr="00B979E9" w:rsidRDefault="00B979E9" w:rsidP="006D0E9C">
      <w:pPr>
        <w:spacing w:line="23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D0E9C">
        <w:rPr>
          <w:sz w:val="28"/>
          <w:szCs w:val="28"/>
        </w:rPr>
        <w:t>.6</w:t>
      </w:r>
      <w:r>
        <w:rPr>
          <w:sz w:val="28"/>
          <w:szCs w:val="28"/>
        </w:rPr>
        <w:t>.</w:t>
      </w:r>
      <w:r w:rsidR="006D0E9C">
        <w:rPr>
          <w:sz w:val="28"/>
          <w:szCs w:val="28"/>
        </w:rPr>
        <w:t xml:space="preserve"> </w:t>
      </w:r>
      <w:r w:rsidR="006D0E9C" w:rsidRPr="00B979E9">
        <w:rPr>
          <w:sz w:val="28"/>
          <w:szCs w:val="28"/>
        </w:rPr>
        <w:t xml:space="preserve">Предостережение объявляется </w:t>
      </w:r>
      <w:r w:rsidRPr="00B979E9">
        <w:rPr>
          <w:sz w:val="28"/>
          <w:szCs w:val="28"/>
        </w:rPr>
        <w:t>К</w:t>
      </w:r>
      <w:r w:rsidR="006D0E9C" w:rsidRPr="00B979E9">
        <w:rPr>
          <w:sz w:val="28"/>
          <w:szCs w:val="28"/>
        </w:rPr>
        <w:t>омитетом контролируемому лицу в случае наличия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</w:t>
      </w:r>
    </w:p>
    <w:p w:rsidR="006D0E9C" w:rsidRDefault="006D0E9C" w:rsidP="006D0E9C">
      <w:pPr>
        <w:tabs>
          <w:tab w:val="left" w:pos="851"/>
        </w:tabs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Объявление предостережения осуществляется в порядке, установленном</w:t>
      </w:r>
      <w:r>
        <w:rPr>
          <w:color w:val="000000"/>
          <w:sz w:val="28"/>
          <w:szCs w:val="28"/>
        </w:rPr>
        <w:t xml:space="preserve"> статьей 49 </w:t>
      </w:r>
      <w:r>
        <w:rPr>
          <w:color w:val="000000"/>
          <w:sz w:val="28"/>
          <w:szCs w:val="28"/>
          <w:shd w:val="clear" w:color="auto" w:fill="FFFFFF"/>
        </w:rPr>
        <w:t xml:space="preserve">Федерального закона </w:t>
      </w:r>
      <w:r>
        <w:rPr>
          <w:sz w:val="28"/>
          <w:szCs w:val="28"/>
        </w:rPr>
        <w:t>от 31</w:t>
      </w:r>
      <w:r w:rsidR="00B979E9">
        <w:rPr>
          <w:sz w:val="28"/>
          <w:szCs w:val="28"/>
        </w:rPr>
        <w:t xml:space="preserve"> июля </w:t>
      </w:r>
      <w:r>
        <w:rPr>
          <w:sz w:val="28"/>
          <w:szCs w:val="28"/>
        </w:rPr>
        <w:t xml:space="preserve">2020 </w:t>
      </w:r>
      <w:r w:rsidR="00B979E9">
        <w:rPr>
          <w:sz w:val="28"/>
          <w:szCs w:val="28"/>
        </w:rPr>
        <w:t xml:space="preserve">года </w:t>
      </w:r>
      <w:r w:rsidR="00541F31">
        <w:rPr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>№</w:t>
      </w:r>
      <w:r w:rsidR="00B979E9">
        <w:rPr>
          <w:color w:val="000000"/>
          <w:sz w:val="28"/>
          <w:szCs w:val="28"/>
          <w:shd w:val="clear" w:color="auto" w:fill="FFFFFF"/>
        </w:rPr>
        <w:t> </w:t>
      </w:r>
      <w:r>
        <w:rPr>
          <w:color w:val="000000"/>
          <w:sz w:val="28"/>
          <w:szCs w:val="28"/>
          <w:shd w:val="clear" w:color="auto" w:fill="FFFFFF"/>
        </w:rPr>
        <w:t>248-ФЗ</w:t>
      </w:r>
      <w:r w:rsidR="00B979E9">
        <w:rPr>
          <w:color w:val="000000"/>
          <w:sz w:val="28"/>
          <w:szCs w:val="28"/>
          <w:shd w:val="clear" w:color="auto" w:fill="FFFFFF"/>
        </w:rPr>
        <w:t xml:space="preserve"> </w:t>
      </w:r>
      <w:r w:rsidR="00B979E9">
        <w:rPr>
          <w:sz w:val="28"/>
          <w:szCs w:val="28"/>
        </w:rPr>
        <w:t xml:space="preserve">«О </w:t>
      </w:r>
      <w:r w:rsidR="00B979E9" w:rsidRPr="00EE1B12">
        <w:rPr>
          <w:sz w:val="28"/>
          <w:szCs w:val="28"/>
        </w:rPr>
        <w:t>государственном контроле (надзоре) и муниципальном контроле в Российской Федерации»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6D0E9C" w:rsidRDefault="006D0E9C" w:rsidP="006D0E9C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Комитет производит регистрацию предостережений в журнале учета предостережений</w:t>
      </w:r>
      <w:r w:rsidR="00541F31">
        <w:rPr>
          <w:color w:val="000000"/>
          <w:sz w:val="28"/>
          <w:szCs w:val="28"/>
        </w:rPr>
        <w:t>, форма и порядок ведения которого устанавливаются распоряжением председателя Комитета.</w:t>
      </w:r>
    </w:p>
    <w:p w:rsidR="006D0E9C" w:rsidRDefault="006D0E9C" w:rsidP="006D0E9C">
      <w:pPr>
        <w:tabs>
          <w:tab w:val="left" w:pos="851"/>
          <w:tab w:val="left" w:pos="1276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Контролируемое лицо вправе в течение 60 рабочих дней со дня получения предостережения подать в </w:t>
      </w:r>
      <w:r w:rsidR="00B979E9">
        <w:rPr>
          <w:color w:val="000000"/>
          <w:sz w:val="28"/>
          <w:szCs w:val="28"/>
        </w:rPr>
        <w:t>К</w:t>
      </w:r>
      <w:r>
        <w:rPr>
          <w:color w:val="000000"/>
          <w:sz w:val="28"/>
          <w:szCs w:val="28"/>
        </w:rPr>
        <w:t>омитет возражени</w:t>
      </w:r>
      <w:r w:rsidR="00B979E9">
        <w:rPr>
          <w:color w:val="000000"/>
          <w:sz w:val="28"/>
          <w:szCs w:val="28"/>
        </w:rPr>
        <w:t>я</w:t>
      </w:r>
      <w:r>
        <w:rPr>
          <w:color w:val="000000"/>
          <w:sz w:val="28"/>
          <w:szCs w:val="28"/>
        </w:rPr>
        <w:t xml:space="preserve"> в отношении указанного предостережения.</w:t>
      </w:r>
    </w:p>
    <w:p w:rsidR="006D0E9C" w:rsidRDefault="006D0E9C" w:rsidP="006D0E9C">
      <w:pPr>
        <w:tabs>
          <w:tab w:val="left" w:pos="851"/>
          <w:tab w:val="left" w:pos="1276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возражени</w:t>
      </w:r>
      <w:r w:rsidR="00B979E9">
        <w:rPr>
          <w:color w:val="000000"/>
          <w:sz w:val="28"/>
          <w:szCs w:val="28"/>
        </w:rPr>
        <w:t>ях</w:t>
      </w:r>
      <w:r>
        <w:rPr>
          <w:color w:val="000000"/>
          <w:sz w:val="28"/>
          <w:szCs w:val="28"/>
        </w:rPr>
        <w:t xml:space="preserve"> контролируемым лицом указываются: </w:t>
      </w:r>
    </w:p>
    <w:p w:rsidR="006D0E9C" w:rsidRDefault="00B979E9" w:rsidP="006D0E9C">
      <w:pPr>
        <w:tabs>
          <w:tab w:val="left" w:pos="85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6D0E9C">
        <w:rPr>
          <w:sz w:val="28"/>
          <w:szCs w:val="28"/>
        </w:rPr>
        <w:t xml:space="preserve"> наименование контролируемого лица – для юридического лица, фамилия, имя, отчество (при наличии) контролируемого лица – для физического лица, в том числе индивидуального предпринимателя; </w:t>
      </w:r>
    </w:p>
    <w:p w:rsidR="006D0E9C" w:rsidRDefault="00B979E9" w:rsidP="006D0E9C">
      <w:pPr>
        <w:tabs>
          <w:tab w:val="left" w:pos="85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6D0E9C">
        <w:rPr>
          <w:sz w:val="28"/>
          <w:szCs w:val="28"/>
        </w:rPr>
        <w:t xml:space="preserve"> идентификационный номер налогоплательщика; </w:t>
      </w:r>
    </w:p>
    <w:p w:rsidR="006D0E9C" w:rsidRDefault="00B979E9" w:rsidP="006D0E9C">
      <w:pPr>
        <w:tabs>
          <w:tab w:val="left" w:pos="85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="006D0E9C">
        <w:rPr>
          <w:sz w:val="28"/>
          <w:szCs w:val="28"/>
        </w:rPr>
        <w:t xml:space="preserve"> дата и номер предостережения; </w:t>
      </w:r>
    </w:p>
    <w:p w:rsidR="006D0E9C" w:rsidRDefault="00B979E9" w:rsidP="006D0E9C">
      <w:pPr>
        <w:tabs>
          <w:tab w:val="left" w:pos="85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4)</w:t>
      </w:r>
      <w:r w:rsidR="006D0E9C">
        <w:rPr>
          <w:sz w:val="28"/>
          <w:szCs w:val="28"/>
        </w:rPr>
        <w:t xml:space="preserve"> обоснование позиции в отношении указанных в предостережении действий (бездействия) контролируемого лица, которые приводят или могут привести к нарушению обязательных требований. </w:t>
      </w:r>
    </w:p>
    <w:p w:rsidR="006D0E9C" w:rsidRDefault="00B979E9" w:rsidP="006D0E9C">
      <w:pPr>
        <w:tabs>
          <w:tab w:val="left" w:pos="851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Комитет</w:t>
      </w:r>
      <w:r w:rsidR="006D0E9C">
        <w:rPr>
          <w:color w:val="000000"/>
          <w:sz w:val="28"/>
          <w:szCs w:val="28"/>
        </w:rPr>
        <w:t xml:space="preserve"> рассматривает возражение и в течение 30 рабочих дней со дня получения возражения направляет контролируемому лицу ответ, который </w:t>
      </w:r>
      <w:r w:rsidR="006D0E9C">
        <w:rPr>
          <w:sz w:val="28"/>
          <w:szCs w:val="28"/>
        </w:rPr>
        <w:t>должен содержать одно из следующих решений:</w:t>
      </w:r>
    </w:p>
    <w:p w:rsidR="006D0E9C" w:rsidRDefault="00B979E9" w:rsidP="006D0E9C">
      <w:pPr>
        <w:tabs>
          <w:tab w:val="left" w:pos="85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6D0E9C">
        <w:rPr>
          <w:sz w:val="28"/>
          <w:szCs w:val="28"/>
        </w:rPr>
        <w:t xml:space="preserve"> об удовлетворении возражения в форме отмены объявленного предостережения; </w:t>
      </w:r>
    </w:p>
    <w:p w:rsidR="006D0E9C" w:rsidRDefault="00B979E9" w:rsidP="006D0E9C">
      <w:pPr>
        <w:tabs>
          <w:tab w:val="left" w:pos="85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6D0E9C">
        <w:rPr>
          <w:sz w:val="28"/>
          <w:szCs w:val="28"/>
        </w:rPr>
        <w:t xml:space="preserve"> об отказе в удовлетворении возражения в случае обоснованности объявленного предостережения.</w:t>
      </w:r>
    </w:p>
    <w:p w:rsidR="006D0E9C" w:rsidRDefault="006D0E9C" w:rsidP="006D0E9C">
      <w:pPr>
        <w:tabs>
          <w:tab w:val="left" w:pos="85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Повторное направление возражения по тем же основаниям не допускается.</w:t>
      </w:r>
    </w:p>
    <w:p w:rsidR="007E31C9" w:rsidRDefault="007E31C9" w:rsidP="0021186B">
      <w:pPr>
        <w:ind w:firstLine="709"/>
        <w:jc w:val="both"/>
        <w:rPr>
          <w:sz w:val="28"/>
          <w:szCs w:val="28"/>
        </w:rPr>
      </w:pPr>
    </w:p>
    <w:p w:rsidR="0021186B" w:rsidRDefault="00B979E9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21186B">
        <w:rPr>
          <w:sz w:val="28"/>
          <w:szCs w:val="28"/>
        </w:rPr>
        <w:t xml:space="preserve">. </w:t>
      </w:r>
      <w:r w:rsidR="00801CB8">
        <w:rPr>
          <w:b/>
          <w:sz w:val="28"/>
          <w:szCs w:val="28"/>
        </w:rPr>
        <w:t>О</w:t>
      </w:r>
      <w:r w:rsidR="0021186B" w:rsidRPr="00B979E9">
        <w:rPr>
          <w:b/>
          <w:sz w:val="28"/>
          <w:szCs w:val="28"/>
        </w:rPr>
        <w:t>рганизаци</w:t>
      </w:r>
      <w:r w:rsidR="00801CB8">
        <w:rPr>
          <w:b/>
          <w:sz w:val="28"/>
          <w:szCs w:val="28"/>
        </w:rPr>
        <w:t>я</w:t>
      </w:r>
      <w:r w:rsidR="0021186B" w:rsidRPr="00B979E9">
        <w:rPr>
          <w:b/>
          <w:sz w:val="28"/>
          <w:szCs w:val="28"/>
        </w:rPr>
        <w:t xml:space="preserve"> муниципального земельного контроля</w:t>
      </w:r>
    </w:p>
    <w:p w:rsidR="00646C37" w:rsidRDefault="00B979E9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21186B">
        <w:rPr>
          <w:sz w:val="28"/>
          <w:szCs w:val="28"/>
        </w:rPr>
        <w:t xml:space="preserve">.1. </w:t>
      </w:r>
      <w:r w:rsidR="0021186B" w:rsidRPr="00997F85">
        <w:rPr>
          <w:sz w:val="28"/>
          <w:szCs w:val="28"/>
        </w:rPr>
        <w:t>В рамках осуществления муниципального земельного контроля</w:t>
      </w:r>
      <w:r w:rsidR="0025515C" w:rsidRPr="0025515C">
        <w:rPr>
          <w:sz w:val="28"/>
          <w:szCs w:val="28"/>
        </w:rPr>
        <w:t xml:space="preserve"> </w:t>
      </w:r>
      <w:r w:rsidR="0025515C">
        <w:rPr>
          <w:sz w:val="28"/>
          <w:szCs w:val="28"/>
        </w:rPr>
        <w:t>проводятся:</w:t>
      </w:r>
    </w:p>
    <w:p w:rsidR="0021186B" w:rsidRPr="00997F85" w:rsidRDefault="00646C37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4.1.1. П</w:t>
      </w:r>
      <w:r w:rsidR="0021186B" w:rsidRPr="00997F85">
        <w:rPr>
          <w:sz w:val="28"/>
          <w:szCs w:val="28"/>
        </w:rPr>
        <w:t>ри взаимодействии с контролируемым лицом</w:t>
      </w:r>
      <w:r>
        <w:rPr>
          <w:sz w:val="28"/>
          <w:szCs w:val="28"/>
        </w:rPr>
        <w:t>:</w:t>
      </w:r>
    </w:p>
    <w:p w:rsidR="0021186B" w:rsidRPr="00997F85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997F85">
        <w:rPr>
          <w:sz w:val="28"/>
          <w:szCs w:val="28"/>
        </w:rPr>
        <w:t xml:space="preserve"> инспекционный визит;</w:t>
      </w:r>
    </w:p>
    <w:p w:rsidR="0021186B" w:rsidRPr="00997F85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997F85">
        <w:rPr>
          <w:sz w:val="28"/>
          <w:szCs w:val="28"/>
        </w:rPr>
        <w:t>рейдовый осмотр;</w:t>
      </w:r>
    </w:p>
    <w:p w:rsidR="0021186B" w:rsidRPr="00997F85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997F85">
        <w:rPr>
          <w:sz w:val="28"/>
          <w:szCs w:val="28"/>
        </w:rPr>
        <w:t>документарная проверка;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Pr="00997F85">
        <w:rPr>
          <w:sz w:val="28"/>
          <w:szCs w:val="28"/>
        </w:rPr>
        <w:t>выездная проверка.</w:t>
      </w:r>
    </w:p>
    <w:p w:rsidR="0021186B" w:rsidRDefault="00646C37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4.1.2. </w:t>
      </w:r>
      <w:r w:rsidR="0021186B" w:rsidRPr="00997F85">
        <w:rPr>
          <w:sz w:val="28"/>
          <w:szCs w:val="28"/>
        </w:rPr>
        <w:t>Без взаимодействия с контролируемым лицом (далее</w:t>
      </w:r>
      <w:r w:rsidR="00B979E9">
        <w:rPr>
          <w:sz w:val="28"/>
          <w:szCs w:val="28"/>
        </w:rPr>
        <w:t xml:space="preserve"> </w:t>
      </w:r>
      <w:r w:rsidR="0021186B" w:rsidRPr="00997F85">
        <w:rPr>
          <w:sz w:val="28"/>
          <w:szCs w:val="28"/>
        </w:rPr>
        <w:t>- контрольные мероприятия без взаимодействия)</w:t>
      </w:r>
      <w:r>
        <w:rPr>
          <w:sz w:val="28"/>
          <w:szCs w:val="28"/>
        </w:rPr>
        <w:t xml:space="preserve"> </w:t>
      </w:r>
      <w:r w:rsidR="0021186B" w:rsidRPr="00997F85">
        <w:rPr>
          <w:sz w:val="28"/>
          <w:szCs w:val="28"/>
        </w:rPr>
        <w:t>выездное обследование.</w:t>
      </w:r>
    </w:p>
    <w:p w:rsidR="00646C37" w:rsidRPr="00646C37" w:rsidRDefault="00B979E9" w:rsidP="00646C3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21186B">
        <w:rPr>
          <w:sz w:val="28"/>
          <w:szCs w:val="28"/>
        </w:rPr>
        <w:t xml:space="preserve">.2. </w:t>
      </w:r>
      <w:r w:rsidR="00646C37" w:rsidRPr="00646C37">
        <w:rPr>
          <w:sz w:val="28"/>
          <w:szCs w:val="28"/>
        </w:rPr>
        <w:t>Плановые контрольные мероприятия при осуществлении муниципального земельного контроля, за исключением контрольных мероприятий без взаимодействия, не проводятся.</w:t>
      </w:r>
    </w:p>
    <w:p w:rsidR="0021186B" w:rsidRDefault="00B979E9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21186B">
        <w:rPr>
          <w:sz w:val="28"/>
          <w:szCs w:val="28"/>
        </w:rPr>
        <w:t xml:space="preserve">.3. </w:t>
      </w:r>
      <w:r w:rsidR="00646C37">
        <w:rPr>
          <w:sz w:val="28"/>
          <w:szCs w:val="28"/>
        </w:rPr>
        <w:t>К</w:t>
      </w:r>
      <w:r w:rsidR="0021186B" w:rsidRPr="00997F85">
        <w:rPr>
          <w:sz w:val="28"/>
          <w:szCs w:val="28"/>
        </w:rPr>
        <w:t xml:space="preserve">онтрольные мероприятия проводятся при наличии оснований, предусмотренных пунктами 1, </w:t>
      </w:r>
      <w:r w:rsidR="0021186B">
        <w:rPr>
          <w:sz w:val="28"/>
          <w:szCs w:val="28"/>
        </w:rPr>
        <w:t>3</w:t>
      </w:r>
      <w:r w:rsidR="0021186B" w:rsidRPr="00997F85">
        <w:rPr>
          <w:sz w:val="28"/>
          <w:szCs w:val="28"/>
        </w:rPr>
        <w:t>, 4, 5 части 1</w:t>
      </w:r>
      <w:r w:rsidR="0021186B">
        <w:rPr>
          <w:sz w:val="28"/>
          <w:szCs w:val="28"/>
        </w:rPr>
        <w:t xml:space="preserve"> </w:t>
      </w:r>
      <w:r w:rsidR="0021186B" w:rsidRPr="00997F85">
        <w:rPr>
          <w:sz w:val="28"/>
          <w:szCs w:val="28"/>
        </w:rPr>
        <w:t xml:space="preserve">статьи 57 Федерального закона от </w:t>
      </w:r>
      <w:r w:rsidR="0021186B">
        <w:rPr>
          <w:sz w:val="28"/>
          <w:szCs w:val="28"/>
        </w:rPr>
        <w:t>3</w:t>
      </w:r>
      <w:r w:rsidR="0021186B" w:rsidRPr="00997F85">
        <w:rPr>
          <w:sz w:val="28"/>
          <w:szCs w:val="28"/>
        </w:rPr>
        <w:t>1</w:t>
      </w:r>
      <w:r>
        <w:rPr>
          <w:sz w:val="28"/>
          <w:szCs w:val="28"/>
        </w:rPr>
        <w:t xml:space="preserve"> июля </w:t>
      </w:r>
      <w:r w:rsidR="0021186B" w:rsidRPr="00997F85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№ </w:t>
      </w:r>
      <w:r w:rsidR="0021186B" w:rsidRPr="00997F85">
        <w:rPr>
          <w:sz w:val="28"/>
          <w:szCs w:val="28"/>
        </w:rPr>
        <w:t>248-ФЗ «О государственном контроле (надзоре) и муниципальном контроле в Российской Федерации».</w:t>
      </w:r>
    </w:p>
    <w:p w:rsidR="0021186B" w:rsidRPr="00997F85" w:rsidRDefault="0021186B" w:rsidP="0021186B">
      <w:pPr>
        <w:ind w:firstLine="709"/>
        <w:jc w:val="both"/>
        <w:rPr>
          <w:sz w:val="28"/>
          <w:szCs w:val="28"/>
        </w:rPr>
      </w:pPr>
      <w:r w:rsidRPr="00997F85">
        <w:rPr>
          <w:sz w:val="28"/>
          <w:szCs w:val="28"/>
        </w:rPr>
        <w:t xml:space="preserve">Конкретный вид и содержание контрольного мероприятия (перечень контрольных действий) устанавливается </w:t>
      </w:r>
      <w:r w:rsidR="00646C37">
        <w:rPr>
          <w:sz w:val="28"/>
          <w:szCs w:val="28"/>
        </w:rPr>
        <w:t xml:space="preserve">распоряжением Комитета </w:t>
      </w:r>
      <w:r w:rsidRPr="00997F85">
        <w:rPr>
          <w:sz w:val="28"/>
          <w:szCs w:val="28"/>
        </w:rPr>
        <w:t>о</w:t>
      </w:r>
      <w:r w:rsidR="00646C37">
        <w:rPr>
          <w:sz w:val="28"/>
          <w:szCs w:val="28"/>
        </w:rPr>
        <w:t> </w:t>
      </w:r>
      <w:r w:rsidRPr="00997F85">
        <w:rPr>
          <w:sz w:val="28"/>
          <w:szCs w:val="28"/>
        </w:rPr>
        <w:t xml:space="preserve">проведении </w:t>
      </w:r>
      <w:r w:rsidR="001350B2">
        <w:rPr>
          <w:sz w:val="28"/>
          <w:szCs w:val="28"/>
        </w:rPr>
        <w:t xml:space="preserve">соответствующего </w:t>
      </w:r>
      <w:r w:rsidRPr="00997F85">
        <w:rPr>
          <w:sz w:val="28"/>
          <w:szCs w:val="28"/>
        </w:rPr>
        <w:t>контрольного мероприятия.</w:t>
      </w:r>
    </w:p>
    <w:p w:rsidR="0021186B" w:rsidRPr="00940187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B979E9">
        <w:rPr>
          <w:sz w:val="28"/>
          <w:szCs w:val="28"/>
        </w:rPr>
        <w:t>4.</w:t>
      </w:r>
      <w:r>
        <w:rPr>
          <w:sz w:val="28"/>
          <w:szCs w:val="28"/>
        </w:rPr>
        <w:t xml:space="preserve"> </w:t>
      </w:r>
      <w:r w:rsidRPr="00940187">
        <w:rPr>
          <w:sz w:val="28"/>
          <w:szCs w:val="28"/>
        </w:rPr>
        <w:t xml:space="preserve">Инспекционный визит проводится по месту нахождения (осуществления деятельности) контролируемого лица (его филиалов, представительств, обособленных структурных подразделений) либо объекта </w:t>
      </w:r>
      <w:r w:rsidR="00B979E9">
        <w:rPr>
          <w:sz w:val="28"/>
          <w:szCs w:val="28"/>
        </w:rPr>
        <w:t>муниципального земельного контроля</w:t>
      </w:r>
      <w:r w:rsidRPr="00940187">
        <w:rPr>
          <w:sz w:val="28"/>
          <w:szCs w:val="28"/>
        </w:rPr>
        <w:t>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>В ходе инспекционного визита могут совершаться следующие контрольные действия:</w:t>
      </w:r>
    </w:p>
    <w:p w:rsidR="0021186B" w:rsidRDefault="00B979E9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21186B">
        <w:rPr>
          <w:sz w:val="28"/>
          <w:szCs w:val="28"/>
        </w:rPr>
        <w:t xml:space="preserve"> </w:t>
      </w:r>
      <w:r w:rsidR="0021186B" w:rsidRPr="00940187">
        <w:rPr>
          <w:sz w:val="28"/>
          <w:szCs w:val="28"/>
        </w:rPr>
        <w:t>осмотр;</w:t>
      </w:r>
    </w:p>
    <w:p w:rsidR="0021186B" w:rsidRDefault="00B979E9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21186B">
        <w:rPr>
          <w:sz w:val="28"/>
          <w:szCs w:val="28"/>
        </w:rPr>
        <w:t xml:space="preserve"> </w:t>
      </w:r>
      <w:r w:rsidR="0021186B" w:rsidRPr="00940187">
        <w:rPr>
          <w:sz w:val="28"/>
          <w:szCs w:val="28"/>
        </w:rPr>
        <w:t>опрос;</w:t>
      </w:r>
    </w:p>
    <w:p w:rsidR="0021186B" w:rsidRDefault="00B979E9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="0021186B">
        <w:rPr>
          <w:sz w:val="28"/>
          <w:szCs w:val="28"/>
        </w:rPr>
        <w:t xml:space="preserve"> п</w:t>
      </w:r>
      <w:r w:rsidR="0021186B" w:rsidRPr="00940187">
        <w:rPr>
          <w:sz w:val="28"/>
          <w:szCs w:val="28"/>
        </w:rPr>
        <w:t>олучение письменных объяснений;</w:t>
      </w:r>
    </w:p>
    <w:p w:rsidR="0021186B" w:rsidRDefault="00B979E9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 w:rsidR="0021186B">
        <w:rPr>
          <w:sz w:val="28"/>
          <w:szCs w:val="28"/>
        </w:rPr>
        <w:t xml:space="preserve"> </w:t>
      </w:r>
      <w:r w:rsidR="0021186B" w:rsidRPr="00940187">
        <w:rPr>
          <w:sz w:val="28"/>
          <w:szCs w:val="28"/>
        </w:rPr>
        <w:t>инструментальное обследование.</w:t>
      </w:r>
    </w:p>
    <w:p w:rsidR="0021186B" w:rsidRDefault="00B979E9" w:rsidP="0021186B">
      <w:pPr>
        <w:ind w:firstLine="709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>5)</w:t>
      </w:r>
      <w:r w:rsidR="0021186B">
        <w:rPr>
          <w:sz w:val="28"/>
          <w:szCs w:val="28"/>
        </w:rPr>
        <w:t xml:space="preserve"> </w:t>
      </w:r>
      <w:r w:rsidR="0021186B" w:rsidRPr="00940187">
        <w:rPr>
          <w:sz w:val="28"/>
          <w:szCs w:val="28"/>
        </w:rPr>
        <w:t xml:space="preserve">истребование документов, которые в соответствии с обязательными требованиями должны находиться в </w:t>
      </w:r>
      <w:r w:rsidR="00801CB8">
        <w:rPr>
          <w:sz w:val="28"/>
          <w:szCs w:val="28"/>
        </w:rPr>
        <w:t>м</w:t>
      </w:r>
      <w:r w:rsidR="0021186B" w:rsidRPr="00940187">
        <w:rPr>
          <w:sz w:val="28"/>
          <w:szCs w:val="28"/>
        </w:rPr>
        <w:t xml:space="preserve">есте нахождения (осуществления деятельности) контролируемого лица (его филиалов, представительств, </w:t>
      </w:r>
      <w:r w:rsidR="0021186B" w:rsidRPr="00940187">
        <w:rPr>
          <w:sz w:val="28"/>
          <w:szCs w:val="28"/>
        </w:rPr>
        <w:lastRenderedPageBreak/>
        <w:t xml:space="preserve">обособленных структурных подразделений) либо объекта </w:t>
      </w:r>
      <w:r w:rsidR="00801CB8">
        <w:rPr>
          <w:sz w:val="28"/>
          <w:szCs w:val="28"/>
        </w:rPr>
        <w:t xml:space="preserve">муниципального земельного </w:t>
      </w:r>
      <w:r w:rsidR="0021186B" w:rsidRPr="00940187">
        <w:rPr>
          <w:sz w:val="28"/>
          <w:szCs w:val="28"/>
        </w:rPr>
        <w:t>контроля.</w:t>
      </w:r>
      <w:r w:rsidR="0021186B">
        <w:rPr>
          <w:noProof/>
          <w:sz w:val="28"/>
          <w:szCs w:val="28"/>
        </w:rPr>
        <w:drawing>
          <wp:inline distT="0" distB="0" distL="0" distR="0" wp14:anchorId="02AC9DC4" wp14:editId="332D0966">
            <wp:extent cx="7620" cy="76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3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>Инспекционный визит проводится без предварительного уведомления контролируемого лица.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>Срок проведения инспекционного визита в одном месте осуществления деятельности либо на одном объекте (территории) не может превышать один рабочий день.</w:t>
      </w:r>
    </w:p>
    <w:p w:rsidR="0021186B" w:rsidRPr="00940187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>4.</w:t>
      </w:r>
      <w:r w:rsidR="00801CB8">
        <w:rPr>
          <w:sz w:val="28"/>
          <w:szCs w:val="28"/>
        </w:rPr>
        <w:t>5</w:t>
      </w:r>
      <w:r w:rsidRPr="00940187">
        <w:rPr>
          <w:sz w:val="28"/>
          <w:szCs w:val="28"/>
        </w:rPr>
        <w:t>. Рейдовый осмотр проводится в отношении любого числа контролируемых лиц, осуществляющих владение, пользование или управление производственным объектом.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>В ходе рейдового осмотра могут совершаться следующие контрольные действия:</w:t>
      </w:r>
    </w:p>
    <w:p w:rsidR="0021186B" w:rsidRDefault="00801CB8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21186B">
        <w:rPr>
          <w:sz w:val="28"/>
          <w:szCs w:val="28"/>
        </w:rPr>
        <w:t xml:space="preserve"> </w:t>
      </w:r>
      <w:r w:rsidR="0021186B" w:rsidRPr="00940187">
        <w:rPr>
          <w:sz w:val="28"/>
          <w:szCs w:val="28"/>
        </w:rPr>
        <w:t>осмотр;</w:t>
      </w:r>
    </w:p>
    <w:p w:rsidR="0021186B" w:rsidRDefault="00801CB8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21186B">
        <w:rPr>
          <w:sz w:val="28"/>
          <w:szCs w:val="28"/>
        </w:rPr>
        <w:t xml:space="preserve"> </w:t>
      </w:r>
      <w:r w:rsidR="0021186B" w:rsidRPr="00940187">
        <w:rPr>
          <w:sz w:val="28"/>
          <w:szCs w:val="28"/>
        </w:rPr>
        <w:t>опрос;</w:t>
      </w:r>
    </w:p>
    <w:p w:rsidR="0021186B" w:rsidRDefault="00801CB8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="0021186B">
        <w:rPr>
          <w:sz w:val="28"/>
          <w:szCs w:val="28"/>
        </w:rPr>
        <w:t xml:space="preserve"> </w:t>
      </w:r>
      <w:r w:rsidR="0021186B" w:rsidRPr="00940187">
        <w:rPr>
          <w:sz w:val="28"/>
          <w:szCs w:val="28"/>
        </w:rPr>
        <w:t>получение письменных объяснений;</w:t>
      </w:r>
    </w:p>
    <w:p w:rsidR="0021186B" w:rsidRDefault="00801CB8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 w:rsidR="0021186B">
        <w:rPr>
          <w:sz w:val="28"/>
          <w:szCs w:val="28"/>
        </w:rPr>
        <w:t xml:space="preserve"> </w:t>
      </w:r>
      <w:r>
        <w:rPr>
          <w:sz w:val="28"/>
          <w:szCs w:val="28"/>
        </w:rPr>
        <w:t>инструментальное обследование;</w:t>
      </w:r>
    </w:p>
    <w:p w:rsidR="0021186B" w:rsidRDefault="00801CB8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</w:t>
      </w:r>
      <w:r w:rsidR="0021186B">
        <w:rPr>
          <w:sz w:val="28"/>
          <w:szCs w:val="28"/>
        </w:rPr>
        <w:t xml:space="preserve"> </w:t>
      </w:r>
      <w:r w:rsidR="0021186B" w:rsidRPr="00940187">
        <w:rPr>
          <w:sz w:val="28"/>
          <w:szCs w:val="28"/>
        </w:rPr>
        <w:t>истребование документов.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>Срок проведения рейдового осмотра не может превышать десять рабочих дней. Срок взаимодействия с одним контролируемым лицом в период проведения рейдового осмотра не может превышать один рабочий день.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>4.</w:t>
      </w:r>
      <w:r w:rsidR="00801CB8">
        <w:rPr>
          <w:sz w:val="28"/>
          <w:szCs w:val="28"/>
        </w:rPr>
        <w:t>6</w:t>
      </w:r>
      <w:r w:rsidRPr="00940187">
        <w:rPr>
          <w:sz w:val="28"/>
          <w:szCs w:val="28"/>
        </w:rPr>
        <w:t>. В ходе документарной проверки рассматриваются документы контролируемых лиц, имеющиеся в распоряжении Комитета, результаты предыдущих контрольных мероприятий, материалы рассмотрения дел об</w:t>
      </w:r>
      <w:r w:rsidR="00801CB8">
        <w:rPr>
          <w:sz w:val="28"/>
          <w:szCs w:val="28"/>
        </w:rPr>
        <w:t> </w:t>
      </w:r>
      <w:r w:rsidRPr="00940187">
        <w:rPr>
          <w:sz w:val="28"/>
          <w:szCs w:val="28"/>
        </w:rPr>
        <w:t>административных правонарушениях и иные документы о результатах осуществления в отношении этого контролируемого лица муниципального земельного контроля.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>В ходе документарной проверки могут совершаться следующие контрольные действия:</w:t>
      </w:r>
    </w:p>
    <w:p w:rsidR="0021186B" w:rsidRDefault="00801CB8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21186B">
        <w:rPr>
          <w:sz w:val="28"/>
          <w:szCs w:val="28"/>
        </w:rPr>
        <w:t xml:space="preserve"> </w:t>
      </w:r>
      <w:r w:rsidR="0021186B" w:rsidRPr="00940187">
        <w:rPr>
          <w:sz w:val="28"/>
          <w:szCs w:val="28"/>
        </w:rPr>
        <w:t>получение письменных объяснений;</w:t>
      </w:r>
    </w:p>
    <w:p w:rsidR="0021186B" w:rsidRDefault="00801CB8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21186B">
        <w:rPr>
          <w:sz w:val="28"/>
          <w:szCs w:val="28"/>
        </w:rPr>
        <w:t xml:space="preserve"> </w:t>
      </w:r>
      <w:r w:rsidR="0021186B" w:rsidRPr="00940187">
        <w:rPr>
          <w:sz w:val="28"/>
          <w:szCs w:val="28"/>
        </w:rPr>
        <w:t>истребование документов.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 xml:space="preserve">Срок проведения документарной проверки не может превышать десять рабочих дней. </w:t>
      </w:r>
      <w:proofErr w:type="gramStart"/>
      <w:r w:rsidRPr="00940187">
        <w:rPr>
          <w:sz w:val="28"/>
          <w:szCs w:val="28"/>
        </w:rPr>
        <w:t>В указанный срок не включается период с момента направления Комитетом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Комитет, а также период с момента направления контролируемому лицу информации Комитета, о выявлении ошибок и (или) противоречий в представленных контролируемым лицом документах либо о несоответствии сведений, содержащихся в этих документах</w:t>
      </w:r>
      <w:proofErr w:type="gramEnd"/>
      <w:r w:rsidRPr="00940187">
        <w:rPr>
          <w:sz w:val="28"/>
          <w:szCs w:val="28"/>
        </w:rPr>
        <w:t>, сведениям, содержащимся в имеющихся у Комитета, документах и (или) полученным при осуществлении муниципального земельного контроля, и требования представить необходимые пояснения в письменной форме до момента представления указанных пояснений в Комитет.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>4.</w:t>
      </w:r>
      <w:r w:rsidR="00801CB8">
        <w:rPr>
          <w:sz w:val="28"/>
          <w:szCs w:val="28"/>
        </w:rPr>
        <w:t>7</w:t>
      </w:r>
      <w:r w:rsidRPr="00940187">
        <w:rPr>
          <w:sz w:val="28"/>
          <w:szCs w:val="28"/>
        </w:rPr>
        <w:t>. Выездная проверка проводится посредством взаимодействия с</w:t>
      </w:r>
      <w:r w:rsidR="00801CB8">
        <w:rPr>
          <w:sz w:val="28"/>
          <w:szCs w:val="28"/>
        </w:rPr>
        <w:t> </w:t>
      </w:r>
      <w:r w:rsidRPr="00940187">
        <w:rPr>
          <w:sz w:val="28"/>
          <w:szCs w:val="28"/>
        </w:rPr>
        <w:t xml:space="preserve">конкретным контролируемым лицом, владеющим производственными </w:t>
      </w:r>
      <w:r w:rsidRPr="00940187">
        <w:rPr>
          <w:sz w:val="28"/>
          <w:szCs w:val="28"/>
        </w:rPr>
        <w:lastRenderedPageBreak/>
        <w:t>объектами и (или) использующим их, в целях оценки соблюдения таким лицом обязательных требований, а также оценки выполнения решений контрольного (надзорного) органа.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>В ходе выездной проверки могут совершаться следующие контрольные  действия:</w:t>
      </w:r>
    </w:p>
    <w:p w:rsidR="0021186B" w:rsidRDefault="00801CB8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21186B">
        <w:rPr>
          <w:sz w:val="28"/>
          <w:szCs w:val="28"/>
        </w:rPr>
        <w:t xml:space="preserve"> </w:t>
      </w:r>
      <w:r w:rsidR="0021186B" w:rsidRPr="00940187">
        <w:rPr>
          <w:sz w:val="28"/>
          <w:szCs w:val="28"/>
        </w:rPr>
        <w:t>осмотр;</w:t>
      </w:r>
    </w:p>
    <w:p w:rsidR="0021186B" w:rsidRDefault="00801CB8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21186B">
        <w:rPr>
          <w:sz w:val="28"/>
          <w:szCs w:val="28"/>
        </w:rPr>
        <w:t xml:space="preserve"> </w:t>
      </w:r>
      <w:r w:rsidR="0021186B" w:rsidRPr="00940187">
        <w:rPr>
          <w:sz w:val="28"/>
          <w:szCs w:val="28"/>
        </w:rPr>
        <w:t>опрос;</w:t>
      </w:r>
    </w:p>
    <w:p w:rsidR="0021186B" w:rsidRDefault="00801CB8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="0021186B">
        <w:rPr>
          <w:sz w:val="28"/>
          <w:szCs w:val="28"/>
        </w:rPr>
        <w:t xml:space="preserve"> </w:t>
      </w:r>
      <w:r w:rsidR="0021186B" w:rsidRPr="00940187">
        <w:rPr>
          <w:sz w:val="28"/>
          <w:szCs w:val="28"/>
        </w:rPr>
        <w:t>получение письменных объяснений;</w:t>
      </w:r>
    </w:p>
    <w:p w:rsidR="0021186B" w:rsidRDefault="00801CB8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 w:rsidR="0021186B">
        <w:rPr>
          <w:sz w:val="28"/>
          <w:szCs w:val="28"/>
        </w:rPr>
        <w:t xml:space="preserve"> </w:t>
      </w:r>
      <w:r w:rsidR="0021186B" w:rsidRPr="00940187">
        <w:rPr>
          <w:sz w:val="28"/>
          <w:szCs w:val="28"/>
        </w:rPr>
        <w:t>инструментальное обследование</w:t>
      </w:r>
      <w:r w:rsidR="0021186B">
        <w:rPr>
          <w:sz w:val="28"/>
          <w:szCs w:val="28"/>
        </w:rPr>
        <w:t>;</w:t>
      </w:r>
    </w:p>
    <w:p w:rsidR="0021186B" w:rsidRDefault="00801CB8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</w:t>
      </w:r>
      <w:r w:rsidR="0021186B">
        <w:rPr>
          <w:sz w:val="28"/>
          <w:szCs w:val="28"/>
        </w:rPr>
        <w:t xml:space="preserve"> </w:t>
      </w:r>
      <w:r w:rsidR="0021186B" w:rsidRPr="00940187">
        <w:rPr>
          <w:sz w:val="28"/>
          <w:szCs w:val="28"/>
        </w:rPr>
        <w:t>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>Сроки проведения выездной проверки устанавливаются в пределах сроков, установленных</w:t>
      </w:r>
      <w:r>
        <w:rPr>
          <w:sz w:val="28"/>
          <w:szCs w:val="28"/>
        </w:rPr>
        <w:t xml:space="preserve"> частью 7 статьи 73</w:t>
      </w:r>
      <w:r w:rsidRPr="00940187">
        <w:rPr>
          <w:sz w:val="28"/>
          <w:szCs w:val="28"/>
        </w:rPr>
        <w:t xml:space="preserve"> </w:t>
      </w:r>
      <w:r>
        <w:rPr>
          <w:sz w:val="28"/>
          <w:szCs w:val="28"/>
        </w:rPr>
        <w:t>Ф</w:t>
      </w:r>
      <w:r w:rsidRPr="00940187">
        <w:rPr>
          <w:sz w:val="28"/>
          <w:szCs w:val="28"/>
        </w:rPr>
        <w:t>едеральн</w:t>
      </w:r>
      <w:r>
        <w:rPr>
          <w:sz w:val="28"/>
          <w:szCs w:val="28"/>
        </w:rPr>
        <w:t>ого</w:t>
      </w:r>
      <w:r w:rsidRPr="00940187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 от</w:t>
      </w:r>
      <w:r w:rsidR="00801CB8">
        <w:rPr>
          <w:sz w:val="28"/>
          <w:szCs w:val="28"/>
        </w:rPr>
        <w:t> </w:t>
      </w:r>
      <w:r>
        <w:rPr>
          <w:sz w:val="28"/>
          <w:szCs w:val="28"/>
        </w:rPr>
        <w:t>31</w:t>
      </w:r>
      <w:r w:rsidR="00801CB8">
        <w:rPr>
          <w:sz w:val="28"/>
          <w:szCs w:val="28"/>
        </w:rPr>
        <w:t xml:space="preserve"> июля </w:t>
      </w:r>
      <w:r>
        <w:rPr>
          <w:sz w:val="28"/>
          <w:szCs w:val="28"/>
        </w:rPr>
        <w:t xml:space="preserve">2020 </w:t>
      </w:r>
      <w:r w:rsidR="00801CB8">
        <w:rPr>
          <w:sz w:val="28"/>
          <w:szCs w:val="28"/>
        </w:rPr>
        <w:t xml:space="preserve">года </w:t>
      </w:r>
      <w:r>
        <w:rPr>
          <w:sz w:val="28"/>
          <w:szCs w:val="28"/>
        </w:rPr>
        <w:t>№</w:t>
      </w:r>
      <w:r w:rsidRPr="00940187">
        <w:rPr>
          <w:sz w:val="28"/>
          <w:szCs w:val="28"/>
        </w:rPr>
        <w:t>248-</w:t>
      </w:r>
      <w:r>
        <w:rPr>
          <w:sz w:val="28"/>
          <w:szCs w:val="28"/>
        </w:rPr>
        <w:t>ФЗ «О государственном контроле (надзоре) и муниципальном контроле в Российской Федерации».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>4.</w:t>
      </w:r>
      <w:r w:rsidR="00801CB8">
        <w:rPr>
          <w:sz w:val="28"/>
          <w:szCs w:val="28"/>
        </w:rPr>
        <w:t>8</w:t>
      </w:r>
      <w:r w:rsidRPr="00940187">
        <w:rPr>
          <w:sz w:val="28"/>
          <w:szCs w:val="28"/>
        </w:rPr>
        <w:t>. Под выездным обследованием понимается контрольное мероприятие, проводимое в целях оценки соблюдения контролируемыми лицами обязательных требований.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 xml:space="preserve">Выездное обследование может проводиться по месту нахождения (осуществления деятельности) организации (ее филиалов, представительств, обособленных структурных подразделений), месту осуществления деятельности гражданина, месту нахождения объекта </w:t>
      </w:r>
      <w:r w:rsidR="00801CB8">
        <w:rPr>
          <w:sz w:val="28"/>
          <w:szCs w:val="28"/>
        </w:rPr>
        <w:t xml:space="preserve">муниципального земельного </w:t>
      </w:r>
      <w:r w:rsidRPr="00940187">
        <w:rPr>
          <w:sz w:val="28"/>
          <w:szCs w:val="28"/>
        </w:rPr>
        <w:t>контроля, при этом не допускается взаимодействие с</w:t>
      </w:r>
      <w:r w:rsidR="00801CB8">
        <w:rPr>
          <w:sz w:val="28"/>
          <w:szCs w:val="28"/>
        </w:rPr>
        <w:t> </w:t>
      </w:r>
      <w:r w:rsidRPr="00940187">
        <w:rPr>
          <w:sz w:val="28"/>
          <w:szCs w:val="28"/>
        </w:rPr>
        <w:t>контролируемым лицом.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>В ходе выездного обследования могут совершаться следующие контрольные действия:</w:t>
      </w:r>
    </w:p>
    <w:p w:rsidR="0021186B" w:rsidRDefault="00801CB8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21186B">
        <w:rPr>
          <w:sz w:val="28"/>
          <w:szCs w:val="28"/>
        </w:rPr>
        <w:t xml:space="preserve"> </w:t>
      </w:r>
      <w:r w:rsidR="0021186B" w:rsidRPr="00940187">
        <w:rPr>
          <w:sz w:val="28"/>
          <w:szCs w:val="28"/>
        </w:rPr>
        <w:t>осмотр;</w:t>
      </w:r>
    </w:p>
    <w:p w:rsidR="0021186B" w:rsidRDefault="00801CB8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21186B">
        <w:rPr>
          <w:sz w:val="28"/>
          <w:szCs w:val="28"/>
        </w:rPr>
        <w:t xml:space="preserve"> </w:t>
      </w:r>
      <w:r w:rsidR="0021186B" w:rsidRPr="00940187">
        <w:rPr>
          <w:sz w:val="28"/>
          <w:szCs w:val="28"/>
        </w:rPr>
        <w:t>инструментальное обследование (с применением видеозаписи).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 xml:space="preserve">Срок проведения выездного обследования одного объекта </w:t>
      </w:r>
      <w:r w:rsidR="00801CB8">
        <w:rPr>
          <w:sz w:val="28"/>
          <w:szCs w:val="28"/>
        </w:rPr>
        <w:t xml:space="preserve">муниципального земельного контроля </w:t>
      </w:r>
      <w:r w:rsidRPr="00940187">
        <w:rPr>
          <w:sz w:val="28"/>
          <w:szCs w:val="28"/>
        </w:rPr>
        <w:t>(нескольких объектов, расположенных в непосредственной близости друг от друга) не может превышать один рабочий день.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801CB8">
        <w:rPr>
          <w:sz w:val="28"/>
          <w:szCs w:val="28"/>
        </w:rPr>
        <w:t>9</w:t>
      </w:r>
      <w:r>
        <w:rPr>
          <w:sz w:val="28"/>
          <w:szCs w:val="28"/>
        </w:rPr>
        <w:t xml:space="preserve">. </w:t>
      </w:r>
      <w:r w:rsidRPr="00940187">
        <w:rPr>
          <w:sz w:val="28"/>
          <w:szCs w:val="28"/>
        </w:rPr>
        <w:t>Контрольные мероприятия, за исключением контрольных мероприятий без взаимодействия, проводятся путем совершения инспектором и лицами, привлекаемыми к проведению контрольного  мероприятия, контрольных  действий в порядке, установленном Федеральным законом от 31</w:t>
      </w:r>
      <w:r w:rsidR="00801CB8">
        <w:rPr>
          <w:sz w:val="28"/>
          <w:szCs w:val="28"/>
        </w:rPr>
        <w:t xml:space="preserve"> июля </w:t>
      </w:r>
      <w:r w:rsidRPr="00940187">
        <w:rPr>
          <w:sz w:val="28"/>
          <w:szCs w:val="28"/>
        </w:rPr>
        <w:t>2020</w:t>
      </w:r>
      <w:r w:rsidR="00801CB8">
        <w:rPr>
          <w:sz w:val="28"/>
          <w:szCs w:val="28"/>
        </w:rPr>
        <w:t xml:space="preserve"> года</w:t>
      </w:r>
      <w:r w:rsidRPr="00940187">
        <w:rPr>
          <w:sz w:val="28"/>
          <w:szCs w:val="28"/>
        </w:rPr>
        <w:t xml:space="preserve"> № 248-ФЗ «О государственном контроле (надзоре) и муниципальном контроле в Российской Федерации».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801CB8">
        <w:rPr>
          <w:sz w:val="28"/>
          <w:szCs w:val="28"/>
        </w:rPr>
        <w:t>10</w:t>
      </w:r>
      <w:r>
        <w:rPr>
          <w:sz w:val="28"/>
          <w:szCs w:val="28"/>
        </w:rPr>
        <w:t xml:space="preserve">. </w:t>
      </w:r>
      <w:r w:rsidRPr="00940187">
        <w:rPr>
          <w:sz w:val="28"/>
          <w:szCs w:val="28"/>
        </w:rPr>
        <w:t>Случаями, при наступлении которых</w:t>
      </w:r>
      <w:r>
        <w:rPr>
          <w:sz w:val="28"/>
          <w:szCs w:val="28"/>
        </w:rPr>
        <w:t>,</w:t>
      </w:r>
      <w:r w:rsidRPr="00940187">
        <w:rPr>
          <w:sz w:val="28"/>
          <w:szCs w:val="28"/>
        </w:rPr>
        <w:t xml:space="preserve"> индивидуальный предприниматель, гражданин, являющиеся контролируемыми лицами, вправе в соответствии с частью 8 статьи 31 Федерального закона от 31</w:t>
      </w:r>
      <w:r w:rsidR="00801CB8">
        <w:rPr>
          <w:sz w:val="28"/>
          <w:szCs w:val="28"/>
        </w:rPr>
        <w:t xml:space="preserve"> июля </w:t>
      </w:r>
      <w:r w:rsidRPr="00940187">
        <w:rPr>
          <w:sz w:val="28"/>
          <w:szCs w:val="28"/>
        </w:rPr>
        <w:t>2020</w:t>
      </w:r>
      <w:r w:rsidR="00801CB8">
        <w:rPr>
          <w:sz w:val="28"/>
          <w:szCs w:val="28"/>
        </w:rPr>
        <w:t> года</w:t>
      </w:r>
      <w:r>
        <w:rPr>
          <w:sz w:val="28"/>
          <w:szCs w:val="28"/>
        </w:rPr>
        <w:t xml:space="preserve"> </w:t>
      </w:r>
      <w:r w:rsidRPr="00940187">
        <w:rPr>
          <w:sz w:val="28"/>
          <w:szCs w:val="28"/>
        </w:rPr>
        <w:t xml:space="preserve">№ 248-ФЗ «О государственном контроле (надзоре) и муниципальном контроле в Российской Федерации», представить в Комитет </w:t>
      </w:r>
      <w:r w:rsidRPr="00940187">
        <w:rPr>
          <w:sz w:val="28"/>
          <w:szCs w:val="28"/>
        </w:rPr>
        <w:lastRenderedPageBreak/>
        <w:t>информацию о невозможности присутствия при проведении контрольного (надзорного) мероприятия являются: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940187">
        <w:rPr>
          <w:sz w:val="28"/>
          <w:szCs w:val="28"/>
        </w:rPr>
        <w:t>нахождение на стационарном лечении в медицинском учреждении;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940187">
        <w:rPr>
          <w:sz w:val="28"/>
          <w:szCs w:val="28"/>
        </w:rPr>
        <w:t>нахождение за пределами Российской Федерации;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940187">
        <w:rPr>
          <w:sz w:val="28"/>
          <w:szCs w:val="28"/>
        </w:rPr>
        <w:t>административный арест;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Pr="00940187">
        <w:rPr>
          <w:sz w:val="28"/>
          <w:szCs w:val="28"/>
        </w:rPr>
        <w:t>избрание в отношении подозреваемого в совершении преступления физического лица меры пресечения в виде: подписки о невыезде и надлежащем поведении, запрете определенных действий, заключения под стражу, домашнего ареста;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 w:rsidRPr="00940187">
        <w:rPr>
          <w:sz w:val="28"/>
          <w:szCs w:val="28"/>
        </w:rPr>
        <w:t>наступление обстоятельств непреодолимой силы, препятствующих присутствию лица при проведении контрольного (надзорного) мероприятия (военные действия, катастрофа, стихийное бедствие, крупная авария, эпидемия и другие чрезвычайные обстоятельства).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 xml:space="preserve">Информация </w:t>
      </w:r>
      <w:r w:rsidR="00801CB8" w:rsidRPr="00940187">
        <w:rPr>
          <w:sz w:val="28"/>
          <w:szCs w:val="28"/>
        </w:rPr>
        <w:t>индивидуальн</w:t>
      </w:r>
      <w:r w:rsidR="00801CB8">
        <w:rPr>
          <w:sz w:val="28"/>
          <w:szCs w:val="28"/>
        </w:rPr>
        <w:t>ого</w:t>
      </w:r>
      <w:r w:rsidR="00801CB8" w:rsidRPr="00940187">
        <w:rPr>
          <w:sz w:val="28"/>
          <w:szCs w:val="28"/>
        </w:rPr>
        <w:t xml:space="preserve"> предпринимател</w:t>
      </w:r>
      <w:r w:rsidR="00801CB8">
        <w:rPr>
          <w:sz w:val="28"/>
          <w:szCs w:val="28"/>
        </w:rPr>
        <w:t>я</w:t>
      </w:r>
      <w:r w:rsidR="00801CB8" w:rsidRPr="00940187">
        <w:rPr>
          <w:sz w:val="28"/>
          <w:szCs w:val="28"/>
        </w:rPr>
        <w:t>, гражданин</w:t>
      </w:r>
      <w:r w:rsidR="00801CB8">
        <w:rPr>
          <w:sz w:val="28"/>
          <w:szCs w:val="28"/>
        </w:rPr>
        <w:t>а</w:t>
      </w:r>
      <w:r w:rsidR="00801CB8" w:rsidRPr="00940187">
        <w:rPr>
          <w:sz w:val="28"/>
          <w:szCs w:val="28"/>
        </w:rPr>
        <w:t xml:space="preserve">, </w:t>
      </w:r>
      <w:proofErr w:type="gramStart"/>
      <w:r w:rsidR="00801CB8" w:rsidRPr="00940187">
        <w:rPr>
          <w:sz w:val="28"/>
          <w:szCs w:val="28"/>
        </w:rPr>
        <w:t>являющи</w:t>
      </w:r>
      <w:r w:rsidR="00801CB8">
        <w:rPr>
          <w:sz w:val="28"/>
          <w:szCs w:val="28"/>
        </w:rPr>
        <w:t>х</w:t>
      </w:r>
      <w:r w:rsidR="00801CB8" w:rsidRPr="00940187">
        <w:rPr>
          <w:sz w:val="28"/>
          <w:szCs w:val="28"/>
        </w:rPr>
        <w:t>ся</w:t>
      </w:r>
      <w:proofErr w:type="gramEnd"/>
      <w:r w:rsidR="00801CB8" w:rsidRPr="00940187">
        <w:rPr>
          <w:sz w:val="28"/>
          <w:szCs w:val="28"/>
        </w:rPr>
        <w:t xml:space="preserve"> контролируемыми лицами, </w:t>
      </w:r>
      <w:r w:rsidRPr="00940187">
        <w:rPr>
          <w:sz w:val="28"/>
          <w:szCs w:val="28"/>
        </w:rPr>
        <w:t>должна содержать:</w:t>
      </w:r>
    </w:p>
    <w:p w:rsidR="0021186B" w:rsidRDefault="00801CB8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21186B" w:rsidRPr="00940187">
        <w:rPr>
          <w:sz w:val="28"/>
          <w:szCs w:val="28"/>
        </w:rPr>
        <w:t>) описание обстоятельств невозможности присутствия при проведении контрольного мероприятия и их продолжительность;</w:t>
      </w:r>
    </w:p>
    <w:p w:rsidR="0021186B" w:rsidRDefault="00801CB8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1186B" w:rsidRPr="00940187">
        <w:rPr>
          <w:sz w:val="28"/>
          <w:szCs w:val="28"/>
        </w:rPr>
        <w:t>) сведения о причинно-следственной связи между возникшими обстоятельствами и невозможностью либо задержкой присутствия при проведении контрольного  мероприятия;</w:t>
      </w:r>
    </w:p>
    <w:p w:rsidR="0021186B" w:rsidRDefault="00801CB8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1186B" w:rsidRPr="00940187">
        <w:rPr>
          <w:sz w:val="28"/>
          <w:szCs w:val="28"/>
        </w:rPr>
        <w:t>) указание на срок, необходимый для устранения обстоятельств, препятствующих присутствию при проведении контрольного</w:t>
      </w:r>
      <w:r>
        <w:rPr>
          <w:sz w:val="28"/>
          <w:szCs w:val="28"/>
        </w:rPr>
        <w:t xml:space="preserve"> </w:t>
      </w:r>
      <w:r w:rsidR="0021186B" w:rsidRPr="00940187">
        <w:rPr>
          <w:sz w:val="28"/>
          <w:szCs w:val="28"/>
        </w:rPr>
        <w:t>мероприятия.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>При предоставлении указанной информации проведение контрольного мероприятия переносится на срок, необходимый для устранения обстоятельств, послуживших поводом для данного обращения индивидуального предпринимателя, гражданина.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 w:rsidRPr="00940187">
        <w:rPr>
          <w:sz w:val="28"/>
          <w:szCs w:val="28"/>
        </w:rPr>
        <w:t>4.</w:t>
      </w:r>
      <w:r w:rsidR="00801CB8">
        <w:rPr>
          <w:sz w:val="28"/>
          <w:szCs w:val="28"/>
        </w:rPr>
        <w:t>11</w:t>
      </w:r>
      <w:r w:rsidRPr="00940187">
        <w:rPr>
          <w:sz w:val="28"/>
          <w:szCs w:val="28"/>
        </w:rPr>
        <w:t xml:space="preserve">. Для фиксации </w:t>
      </w:r>
      <w:r w:rsidR="00801CB8">
        <w:rPr>
          <w:sz w:val="28"/>
          <w:szCs w:val="28"/>
        </w:rPr>
        <w:t>и</w:t>
      </w:r>
      <w:r w:rsidRPr="00940187">
        <w:rPr>
          <w:sz w:val="28"/>
          <w:szCs w:val="28"/>
        </w:rPr>
        <w:t>нспектор</w:t>
      </w:r>
      <w:r w:rsidR="00801CB8">
        <w:rPr>
          <w:sz w:val="28"/>
          <w:szCs w:val="28"/>
        </w:rPr>
        <w:t>ами</w:t>
      </w:r>
      <w:r w:rsidRPr="00940187">
        <w:rPr>
          <w:sz w:val="28"/>
          <w:szCs w:val="28"/>
        </w:rPr>
        <w:t xml:space="preserve"> и лицами, привлекаемыми к совершению контрольных действий, доказательств нарушений обязательных требований могут использоваться фотосъемка, аудио- и видеозапись, иные способы фиксации доказательств, за исключением случаев фиксации: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940187">
        <w:rPr>
          <w:sz w:val="28"/>
          <w:szCs w:val="28"/>
        </w:rPr>
        <w:t>сведений, отнесенных законодательством Российской Федерации к государственной тайне;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940187">
        <w:rPr>
          <w:sz w:val="28"/>
          <w:szCs w:val="28"/>
        </w:rPr>
        <w:t>объектов, территорий, которые законодательством Российской Федерации отнесены к режимным и особо важным объектам.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801CB8">
        <w:rPr>
          <w:sz w:val="28"/>
          <w:szCs w:val="28"/>
        </w:rPr>
        <w:t>12</w:t>
      </w:r>
      <w:r>
        <w:rPr>
          <w:sz w:val="28"/>
          <w:szCs w:val="28"/>
        </w:rPr>
        <w:t xml:space="preserve">. </w:t>
      </w:r>
      <w:r w:rsidRPr="00940187">
        <w:rPr>
          <w:sz w:val="28"/>
          <w:szCs w:val="28"/>
        </w:rPr>
        <w:t>Результаты контрольного мероприятия оформляются в порядке, установленном Федеральным законом от 31</w:t>
      </w:r>
      <w:r w:rsidR="00801CB8">
        <w:rPr>
          <w:sz w:val="28"/>
          <w:szCs w:val="28"/>
        </w:rPr>
        <w:t xml:space="preserve"> июля </w:t>
      </w:r>
      <w:r w:rsidRPr="00940187">
        <w:rPr>
          <w:sz w:val="28"/>
          <w:szCs w:val="28"/>
        </w:rPr>
        <w:t>2020</w:t>
      </w:r>
      <w:r w:rsidR="00801CB8">
        <w:rPr>
          <w:sz w:val="28"/>
          <w:szCs w:val="28"/>
        </w:rPr>
        <w:t xml:space="preserve"> года</w:t>
      </w:r>
      <w:r w:rsidRPr="00940187">
        <w:rPr>
          <w:sz w:val="28"/>
          <w:szCs w:val="28"/>
        </w:rPr>
        <w:t xml:space="preserve"> № 248-ФЗ</w:t>
      </w:r>
      <w:r>
        <w:rPr>
          <w:sz w:val="28"/>
          <w:szCs w:val="28"/>
        </w:rPr>
        <w:t xml:space="preserve"> </w:t>
      </w:r>
      <w:r w:rsidRPr="00940187">
        <w:rPr>
          <w:sz w:val="28"/>
          <w:szCs w:val="28"/>
        </w:rPr>
        <w:t>«О государственном контроле (надзоре) и муниципальном контроле в</w:t>
      </w:r>
      <w:r w:rsidR="00801CB8">
        <w:rPr>
          <w:sz w:val="28"/>
          <w:szCs w:val="28"/>
        </w:rPr>
        <w:t> </w:t>
      </w:r>
      <w:r w:rsidRPr="00940187">
        <w:rPr>
          <w:sz w:val="28"/>
          <w:szCs w:val="28"/>
        </w:rPr>
        <w:t>Российской Федерации».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</w:t>
      </w:r>
      <w:r w:rsidR="00801CB8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Pr="00940187">
        <w:rPr>
          <w:sz w:val="28"/>
          <w:szCs w:val="28"/>
        </w:rPr>
        <w:t>В случае выявления при проведении контрольного мероприятия нарушений обязательных требований Комитет после оформления акта контрольного мероприятия выдает контролируемому лицу предписание об устранении выявленных нарушений с указанием разумных сроков их устранения.</w:t>
      </w:r>
    </w:p>
    <w:p w:rsidR="0021186B" w:rsidRDefault="0021186B" w:rsidP="0021186B">
      <w:pPr>
        <w:ind w:firstLine="709"/>
        <w:jc w:val="both"/>
        <w:rPr>
          <w:sz w:val="28"/>
          <w:szCs w:val="28"/>
        </w:rPr>
      </w:pPr>
    </w:p>
    <w:p w:rsidR="0021186B" w:rsidRDefault="0021186B" w:rsidP="0021186B">
      <w:pPr>
        <w:pStyle w:val="ConsPlusNormal"/>
        <w:widowControl/>
        <w:numPr>
          <w:ilvl w:val="0"/>
          <w:numId w:val="2"/>
        </w:numPr>
        <w:tabs>
          <w:tab w:val="left" w:pos="851"/>
          <w:tab w:val="left" w:pos="1134"/>
        </w:tabs>
        <w:suppressAutoHyphens/>
        <w:autoSpaceDN/>
        <w:adjustRightInd/>
        <w:ind w:left="0" w:firstLine="709"/>
        <w:jc w:val="both"/>
        <w:rPr>
          <w:rFonts w:ascii="Times New Roman" w:hAnsi="Times New Roman" w:cs="Calibri"/>
          <w:bCs/>
          <w:sz w:val="28"/>
          <w:szCs w:val="22"/>
          <w:lang w:eastAsia="en-US"/>
        </w:rPr>
      </w:pPr>
      <w:r>
        <w:rPr>
          <w:rFonts w:ascii="Times New Roman" w:hAnsi="Times New Roman" w:cs="Calibri"/>
          <w:bCs/>
          <w:sz w:val="28"/>
          <w:szCs w:val="22"/>
          <w:lang w:eastAsia="en-US"/>
        </w:rPr>
        <w:t>5. </w:t>
      </w:r>
      <w:r w:rsidRPr="007E31C9">
        <w:rPr>
          <w:rFonts w:ascii="Times New Roman" w:hAnsi="Times New Roman" w:cs="Calibri"/>
          <w:b/>
          <w:bCs/>
          <w:sz w:val="28"/>
          <w:szCs w:val="22"/>
          <w:lang w:eastAsia="en-US"/>
        </w:rPr>
        <w:t>Результаты контрольного мероприятия</w:t>
      </w:r>
    </w:p>
    <w:p w:rsidR="0021186B" w:rsidRDefault="0021186B" w:rsidP="0021186B">
      <w:pPr>
        <w:pStyle w:val="ConsPlusNormal"/>
        <w:widowControl/>
        <w:numPr>
          <w:ilvl w:val="0"/>
          <w:numId w:val="2"/>
        </w:numPr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309A1">
        <w:rPr>
          <w:rFonts w:ascii="Times New Roman" w:hAnsi="Times New Roman" w:cs="Times New Roman"/>
          <w:bCs/>
          <w:sz w:val="28"/>
          <w:szCs w:val="28"/>
          <w:lang w:eastAsia="en-US"/>
        </w:rPr>
        <w:lastRenderedPageBreak/>
        <w:t>5.1.</w:t>
      </w:r>
      <w:r w:rsidRPr="005309A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5309A1">
        <w:rPr>
          <w:rFonts w:ascii="Times New Roman" w:hAnsi="Times New Roman" w:cs="Times New Roman"/>
          <w:color w:val="000000"/>
          <w:sz w:val="28"/>
          <w:szCs w:val="28"/>
        </w:rPr>
        <w:t>К результатам контрольного мероприя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тия относятся оценка соблюдения </w:t>
      </w:r>
      <w:r w:rsidRPr="005309A1">
        <w:rPr>
          <w:rFonts w:ascii="Times New Roman" w:hAnsi="Times New Roman" w:cs="Times New Roman"/>
          <w:color w:val="000000"/>
          <w:sz w:val="28"/>
          <w:szCs w:val="28"/>
        </w:rPr>
        <w:t xml:space="preserve">контролируемым лицом обязательных требований, создание условий для предупреждения нарушений обязательных требований и (или) прекращения их нарушений, восстановление нарушенного положения, направление уполномоченным органам или должностным лицам информации для рассмотрения вопроса о привлечении к ответственности и (или) применение администрацией мер, предусмотренных </w:t>
      </w:r>
      <w:r>
        <w:rPr>
          <w:rFonts w:ascii="Times New Roman" w:hAnsi="Times New Roman" w:cs="Times New Roman"/>
          <w:sz w:val="28"/>
          <w:szCs w:val="28"/>
        </w:rPr>
        <w:t xml:space="preserve">пунктом 2 части 2 статьи 90 </w:t>
      </w:r>
      <w:r w:rsidRPr="005309A1">
        <w:rPr>
          <w:rFonts w:ascii="Times New Roman" w:hAnsi="Times New Roman" w:cs="Times New Roman"/>
          <w:color w:val="000000"/>
          <w:sz w:val="28"/>
          <w:szCs w:val="28"/>
        </w:rPr>
        <w:t xml:space="preserve">Федерального закона </w:t>
      </w:r>
      <w:r w:rsidR="000A27B9" w:rsidRPr="000A27B9">
        <w:rPr>
          <w:rFonts w:ascii="Times New Roman" w:hAnsi="Times New Roman" w:cs="Times New Roman"/>
          <w:color w:val="000000"/>
          <w:sz w:val="28"/>
          <w:szCs w:val="28"/>
        </w:rPr>
        <w:t>от 31 июля 2020 года № 248-ФЗ</w:t>
      </w:r>
      <w:proofErr w:type="gramEnd"/>
      <w:r w:rsidR="000A27B9" w:rsidRPr="000A27B9">
        <w:rPr>
          <w:rFonts w:ascii="Times New Roman" w:hAnsi="Times New Roman" w:cs="Times New Roman"/>
          <w:color w:val="000000"/>
          <w:sz w:val="28"/>
          <w:szCs w:val="28"/>
        </w:rPr>
        <w:t xml:space="preserve"> «О государственном контроле (надзоре) и муниципальном контроле в Российской Федерации»</w:t>
      </w:r>
      <w:r w:rsidRPr="005309A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01CB8" w:rsidRDefault="0021186B" w:rsidP="00801CB8">
      <w:pPr>
        <w:ind w:firstLine="709"/>
        <w:jc w:val="both"/>
        <w:rPr>
          <w:sz w:val="28"/>
          <w:szCs w:val="28"/>
        </w:rPr>
      </w:pPr>
      <w:r w:rsidRPr="005309A1">
        <w:rPr>
          <w:color w:val="000000"/>
          <w:sz w:val="28"/>
          <w:szCs w:val="28"/>
        </w:rPr>
        <w:t>Оформление результатов контрольного мероприятия осуществляется в порядке</w:t>
      </w:r>
      <w:r w:rsidRPr="005309A1">
        <w:rPr>
          <w:bCs/>
          <w:sz w:val="28"/>
          <w:szCs w:val="28"/>
        </w:rPr>
        <w:t xml:space="preserve">, установленном </w:t>
      </w:r>
      <w:r w:rsidRPr="005309A1">
        <w:rPr>
          <w:sz w:val="28"/>
          <w:szCs w:val="28"/>
        </w:rPr>
        <w:t>статьей 87 Федерального закона от 31</w:t>
      </w:r>
      <w:r w:rsidR="00801CB8">
        <w:rPr>
          <w:sz w:val="28"/>
          <w:szCs w:val="28"/>
        </w:rPr>
        <w:t xml:space="preserve"> июля </w:t>
      </w:r>
      <w:r w:rsidRPr="005309A1">
        <w:rPr>
          <w:sz w:val="28"/>
          <w:szCs w:val="28"/>
        </w:rPr>
        <w:t xml:space="preserve">2020 </w:t>
      </w:r>
      <w:r w:rsidR="00801CB8">
        <w:rPr>
          <w:sz w:val="28"/>
          <w:szCs w:val="28"/>
        </w:rPr>
        <w:t>года № </w:t>
      </w:r>
      <w:r w:rsidRPr="005309A1">
        <w:rPr>
          <w:sz w:val="28"/>
          <w:szCs w:val="28"/>
        </w:rPr>
        <w:t>248-ФЗ</w:t>
      </w:r>
      <w:r w:rsidR="00801CB8" w:rsidRPr="00801CB8">
        <w:rPr>
          <w:sz w:val="28"/>
          <w:szCs w:val="28"/>
        </w:rPr>
        <w:t xml:space="preserve"> </w:t>
      </w:r>
      <w:r w:rsidR="00801CB8" w:rsidRPr="00940187">
        <w:rPr>
          <w:sz w:val="28"/>
          <w:szCs w:val="28"/>
        </w:rPr>
        <w:t>«О государственном контроле (надзоре) и муниципальном контроле в</w:t>
      </w:r>
      <w:r w:rsidR="00801CB8">
        <w:rPr>
          <w:sz w:val="28"/>
          <w:szCs w:val="28"/>
        </w:rPr>
        <w:t> </w:t>
      </w:r>
      <w:r w:rsidR="00801CB8" w:rsidRPr="00940187">
        <w:rPr>
          <w:sz w:val="28"/>
          <w:szCs w:val="28"/>
        </w:rPr>
        <w:t>Российской Федерации».</w:t>
      </w:r>
    </w:p>
    <w:p w:rsidR="0021186B" w:rsidRPr="005309A1" w:rsidRDefault="0021186B" w:rsidP="0021186B">
      <w:pPr>
        <w:pStyle w:val="ConsPlusNormal"/>
        <w:widowControl/>
        <w:numPr>
          <w:ilvl w:val="0"/>
          <w:numId w:val="2"/>
        </w:numPr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</w:rPr>
      </w:pPr>
      <w:r w:rsidRPr="005309A1">
        <w:rPr>
          <w:rFonts w:ascii="Times New Roman" w:hAnsi="Times New Roman" w:cs="Times New Roman"/>
          <w:sz w:val="28"/>
          <w:szCs w:val="28"/>
        </w:rPr>
        <w:t xml:space="preserve">5.2. </w:t>
      </w:r>
      <w:r w:rsidRPr="005309A1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выявления при проведении контрольного мероприятия нарушений обязательных требований контролируемым лицом </w:t>
      </w:r>
      <w:r w:rsidR="00801CB8">
        <w:rPr>
          <w:rFonts w:ascii="Times New Roman" w:hAnsi="Times New Roman" w:cs="Times New Roman"/>
          <w:color w:val="000000"/>
          <w:sz w:val="28"/>
          <w:szCs w:val="28"/>
        </w:rPr>
        <w:t>инспектор</w:t>
      </w:r>
      <w:r w:rsidR="007B7C6D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Pr="005309A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обязан</w:t>
      </w:r>
      <w:r w:rsidR="007B7C6D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Pr="005309A1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21186B" w:rsidRPr="005309A1" w:rsidRDefault="00801CB8" w:rsidP="0021186B">
      <w:pPr>
        <w:pStyle w:val="ConsPlusNormal"/>
        <w:widowControl/>
        <w:numPr>
          <w:ilvl w:val="0"/>
          <w:numId w:val="2"/>
        </w:numPr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</w:rPr>
      </w:pPr>
      <w:bookmarkStart w:id="0" w:name="Par318"/>
      <w:bookmarkEnd w:id="0"/>
      <w:r>
        <w:rPr>
          <w:rFonts w:ascii="Times New Roman" w:hAnsi="Times New Roman" w:cs="Times New Roman"/>
          <w:color w:val="000000"/>
          <w:sz w:val="28"/>
          <w:szCs w:val="28"/>
        </w:rPr>
        <w:t>1)</w:t>
      </w:r>
      <w:r w:rsidR="0021186B" w:rsidRPr="005309A1">
        <w:rPr>
          <w:rFonts w:ascii="Times New Roman" w:hAnsi="Times New Roman" w:cs="Times New Roman"/>
          <w:color w:val="000000"/>
          <w:sz w:val="28"/>
          <w:szCs w:val="28"/>
        </w:rPr>
        <w:t xml:space="preserve">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(или) о проведении мероприятий по предотвращению причинения вреда (ущерба) охраняемым законом ценностям;</w:t>
      </w:r>
    </w:p>
    <w:p w:rsidR="0021186B" w:rsidRPr="005309A1" w:rsidRDefault="007E31C9" w:rsidP="0021186B">
      <w:pPr>
        <w:pStyle w:val="ConsPlusNormal"/>
        <w:widowControl/>
        <w:numPr>
          <w:ilvl w:val="0"/>
          <w:numId w:val="2"/>
        </w:numPr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2)</w:t>
      </w:r>
      <w:r w:rsidR="0021186B" w:rsidRPr="005309A1">
        <w:rPr>
          <w:rFonts w:ascii="Times New Roman" w:hAnsi="Times New Roman" w:cs="Times New Roman"/>
          <w:color w:val="000000"/>
          <w:sz w:val="28"/>
          <w:szCs w:val="28"/>
        </w:rPr>
        <w:t xml:space="preserve"> незамедлительно принять предусмотренные законодательством меры по недопущению причинения вреда (ущерба) охраняемым законом ценностям или прекращению его причинения вплоть до обращения в суд с</w:t>
      </w: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21186B" w:rsidRPr="005309A1">
        <w:rPr>
          <w:rFonts w:ascii="Times New Roman" w:hAnsi="Times New Roman" w:cs="Times New Roman"/>
          <w:color w:val="000000"/>
          <w:sz w:val="28"/>
          <w:szCs w:val="28"/>
        </w:rPr>
        <w:t>требованием о запрете эксплуатации (использования) зданий, строений, сооружений, помещений, оборудования, транспортных средств и иных подобных объектов и по доведению до сведения граждан, организаций любым доступным способом информации о наличии угрозы причинения вреда (ущерба) охраняемым законом ценностям</w:t>
      </w:r>
      <w:proofErr w:type="gramEnd"/>
      <w:r w:rsidR="0021186B" w:rsidRPr="005309A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21186B" w:rsidRPr="005309A1">
        <w:rPr>
          <w:rFonts w:ascii="Times New Roman" w:hAnsi="Times New Roman" w:cs="Times New Roman"/>
          <w:color w:val="000000"/>
          <w:sz w:val="28"/>
          <w:szCs w:val="28"/>
        </w:rPr>
        <w:t>и способах ее предотвращения в случае, если при проведении контрольного мероприятия установлено, что деятельность гражданина, организации, владеющих и (или) пользующихся объектом контроля, эксплуатация (использование) ими зданий, строений, сооружений, помещений, оборудования, транспортных средств и иных подобных объектов, оказываемые услуги представляет непосредственную угрозу причинения вреда (ущерба) охраняемым законом ценностям или что такой вред (ущерб) причинен;</w:t>
      </w:r>
      <w:proofErr w:type="gramEnd"/>
    </w:p>
    <w:p w:rsidR="0021186B" w:rsidRPr="005309A1" w:rsidRDefault="007E31C9" w:rsidP="0021186B">
      <w:pPr>
        <w:pStyle w:val="ConsPlusNormal"/>
        <w:widowControl/>
        <w:numPr>
          <w:ilvl w:val="0"/>
          <w:numId w:val="2"/>
        </w:numPr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3)</w:t>
      </w:r>
      <w:r w:rsidR="0021186B" w:rsidRPr="005309A1">
        <w:rPr>
          <w:rFonts w:ascii="Times New Roman" w:hAnsi="Times New Roman" w:cs="Times New Roman"/>
          <w:color w:val="000000"/>
          <w:sz w:val="28"/>
          <w:szCs w:val="28"/>
        </w:rPr>
        <w:t xml:space="preserve">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</w:t>
      </w:r>
      <w:r>
        <w:rPr>
          <w:rFonts w:ascii="Times New Roman" w:hAnsi="Times New Roman" w:cs="Times New Roman"/>
          <w:color w:val="000000"/>
          <w:sz w:val="28"/>
          <w:szCs w:val="28"/>
        </w:rPr>
        <w:t>, который</w:t>
      </w:r>
      <w:r w:rsidR="0021186B" w:rsidRPr="005309A1">
        <w:rPr>
          <w:rFonts w:ascii="Times New Roman" w:hAnsi="Times New Roman" w:cs="Times New Roman"/>
          <w:color w:val="000000"/>
          <w:sz w:val="28"/>
          <w:szCs w:val="28"/>
        </w:rPr>
        <w:t xml:space="preserve"> в соответствии со своей компетенцией или при наличии соответствующих полномочий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вправе </w:t>
      </w:r>
      <w:r w:rsidR="0021186B" w:rsidRPr="005309A1">
        <w:rPr>
          <w:rFonts w:ascii="Times New Roman" w:hAnsi="Times New Roman" w:cs="Times New Roman"/>
          <w:color w:val="000000"/>
          <w:sz w:val="28"/>
          <w:szCs w:val="28"/>
        </w:rPr>
        <w:t>принять меры по привлечению виновных лиц к установленной законом ответственности;</w:t>
      </w:r>
    </w:p>
    <w:p w:rsidR="0021186B" w:rsidRPr="005309A1" w:rsidRDefault="007E31C9" w:rsidP="0021186B">
      <w:pPr>
        <w:numPr>
          <w:ilvl w:val="0"/>
          <w:numId w:val="2"/>
        </w:numPr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</w:t>
      </w:r>
      <w:r w:rsidR="0021186B" w:rsidRPr="005309A1">
        <w:rPr>
          <w:color w:val="000000"/>
          <w:sz w:val="28"/>
          <w:szCs w:val="28"/>
        </w:rPr>
        <w:t xml:space="preserve"> </w:t>
      </w:r>
      <w:r w:rsidR="0021186B" w:rsidRPr="005309A1">
        <w:rPr>
          <w:color w:val="000000"/>
          <w:sz w:val="28"/>
          <w:szCs w:val="28"/>
          <w:shd w:val="clear" w:color="auto" w:fill="FFFFFF"/>
        </w:rPr>
        <w:t xml:space="preserve">принять меры по осуществлению </w:t>
      </w:r>
      <w:proofErr w:type="gramStart"/>
      <w:r w:rsidR="0021186B" w:rsidRPr="005309A1">
        <w:rPr>
          <w:color w:val="000000"/>
          <w:sz w:val="28"/>
          <w:szCs w:val="28"/>
          <w:shd w:val="clear" w:color="auto" w:fill="FFFFFF"/>
        </w:rPr>
        <w:t>контроля за</w:t>
      </w:r>
      <w:proofErr w:type="gramEnd"/>
      <w:r w:rsidR="0021186B" w:rsidRPr="005309A1">
        <w:rPr>
          <w:color w:val="000000"/>
          <w:sz w:val="28"/>
          <w:szCs w:val="28"/>
          <w:shd w:val="clear" w:color="auto" w:fill="FFFFFF"/>
        </w:rPr>
        <w:t xml:space="preserve"> устранением выявленных нарушений обязательных требований, предупреждению нарушений обязательных требований, предотвращению возможного </w:t>
      </w:r>
      <w:r w:rsidR="0021186B" w:rsidRPr="005309A1">
        <w:rPr>
          <w:color w:val="000000"/>
          <w:sz w:val="28"/>
          <w:szCs w:val="28"/>
          <w:shd w:val="clear" w:color="auto" w:fill="FFFFFF"/>
        </w:rPr>
        <w:lastRenderedPageBreak/>
        <w:t>причинения вреда (ущерба) охраняемым законом ценностям, при неисполнении предписания в установленные сроки принять меры по обеспечению его исполнения</w:t>
      </w:r>
      <w:r w:rsidR="0021186B" w:rsidRPr="005309A1">
        <w:rPr>
          <w:color w:val="000000"/>
          <w:sz w:val="28"/>
          <w:szCs w:val="28"/>
        </w:rPr>
        <w:t>;</w:t>
      </w:r>
    </w:p>
    <w:p w:rsidR="0021186B" w:rsidRPr="00BC4976" w:rsidRDefault="007E31C9" w:rsidP="0021186B">
      <w:pPr>
        <w:pStyle w:val="ConsPlusNormal"/>
        <w:widowControl/>
        <w:numPr>
          <w:ilvl w:val="0"/>
          <w:numId w:val="2"/>
        </w:numPr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5)</w:t>
      </w:r>
      <w:r w:rsidR="0021186B" w:rsidRPr="005309A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1186B" w:rsidRPr="00BC4976">
        <w:rPr>
          <w:rFonts w:ascii="Times New Roman" w:hAnsi="Times New Roman" w:cs="Times New Roman"/>
          <w:color w:val="000000"/>
          <w:sz w:val="28"/>
          <w:szCs w:val="28"/>
        </w:rPr>
        <w:t>рассмотреть вопрос о выдаче рекомендаций по соблюдению обязательных требований, проведении иных мероприятий, направленных на профилактику рисков причинения вреда (ущерба) охраняемым законом ценностям.</w:t>
      </w:r>
    </w:p>
    <w:p w:rsidR="0021186B" w:rsidRDefault="0021186B" w:rsidP="0021186B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color w:val="000000"/>
          <w:sz w:val="28"/>
          <w:szCs w:val="28"/>
        </w:rPr>
      </w:pPr>
      <w:r w:rsidRPr="00BC4976">
        <w:rPr>
          <w:color w:val="000000"/>
          <w:sz w:val="28"/>
          <w:szCs w:val="28"/>
        </w:rPr>
        <w:t xml:space="preserve">5.3. </w:t>
      </w:r>
      <w:r>
        <w:rPr>
          <w:color w:val="000000"/>
          <w:sz w:val="28"/>
          <w:szCs w:val="28"/>
        </w:rPr>
        <w:t>В случае выявления в ходе проведения проверки нарушения требований земельного законодательства, за которое законодательством Российской Федерации предусмотрена административная или иная ответственность, в акте проверке указывается информация о наличии признаков выявленного нарушения</w:t>
      </w:r>
      <w:r w:rsidRPr="00BC4976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Копия указанного акта направляется </w:t>
      </w:r>
      <w:r w:rsidR="007E31C9">
        <w:rPr>
          <w:color w:val="000000"/>
          <w:sz w:val="28"/>
          <w:szCs w:val="28"/>
        </w:rPr>
        <w:t>Комитетом</w:t>
      </w:r>
      <w:r>
        <w:rPr>
          <w:color w:val="000000"/>
          <w:sz w:val="28"/>
          <w:szCs w:val="28"/>
        </w:rPr>
        <w:t xml:space="preserve"> в орган государственного земельного надзора.</w:t>
      </w:r>
    </w:p>
    <w:p w:rsidR="007E31C9" w:rsidRDefault="007E31C9" w:rsidP="0046733F">
      <w:pPr>
        <w:ind w:firstLine="709"/>
        <w:jc w:val="both"/>
        <w:rPr>
          <w:sz w:val="28"/>
          <w:szCs w:val="28"/>
        </w:rPr>
      </w:pPr>
    </w:p>
    <w:p w:rsidR="007E31C9" w:rsidRDefault="007D7E57" w:rsidP="004673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7D7E57">
        <w:rPr>
          <w:b/>
          <w:sz w:val="28"/>
          <w:szCs w:val="28"/>
        </w:rPr>
        <w:t xml:space="preserve">Обжалование решений и действий (бездействия) </w:t>
      </w:r>
      <w:r w:rsidR="000A27B9">
        <w:rPr>
          <w:b/>
          <w:sz w:val="28"/>
          <w:szCs w:val="28"/>
        </w:rPr>
        <w:t xml:space="preserve">Комитета, </w:t>
      </w:r>
      <w:r w:rsidRPr="007D7E57">
        <w:rPr>
          <w:b/>
          <w:sz w:val="28"/>
          <w:szCs w:val="28"/>
        </w:rPr>
        <w:t>должностных лиц, осуществляющих муниципальный земельный контроль</w:t>
      </w:r>
    </w:p>
    <w:p w:rsidR="0046733F" w:rsidRDefault="007D7E57" w:rsidP="004673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6733F">
        <w:rPr>
          <w:sz w:val="28"/>
          <w:szCs w:val="28"/>
        </w:rPr>
        <w:t xml:space="preserve">.1. </w:t>
      </w:r>
      <w:r w:rsidR="0046733F" w:rsidRPr="00EE1B12">
        <w:rPr>
          <w:sz w:val="28"/>
          <w:szCs w:val="28"/>
        </w:rPr>
        <w:t xml:space="preserve">Решения и действия (бездействие) </w:t>
      </w:r>
      <w:r w:rsidR="003A6875">
        <w:rPr>
          <w:sz w:val="28"/>
          <w:szCs w:val="28"/>
        </w:rPr>
        <w:t xml:space="preserve">Комитета, </w:t>
      </w:r>
      <w:bookmarkStart w:id="1" w:name="_GoBack"/>
      <w:bookmarkEnd w:id="1"/>
      <w:r w:rsidR="0046733F" w:rsidRPr="00EE1B12">
        <w:rPr>
          <w:sz w:val="28"/>
          <w:szCs w:val="28"/>
        </w:rPr>
        <w:t>должностных лиц, осуществляющих муниципальный земельный контроль, могут быть обжалованы в порядке, установленном законод</w:t>
      </w:r>
      <w:r w:rsidR="0046733F">
        <w:rPr>
          <w:sz w:val="28"/>
          <w:szCs w:val="28"/>
        </w:rPr>
        <w:t>ательством Российской Федерации.</w:t>
      </w:r>
    </w:p>
    <w:p w:rsidR="000A27B9" w:rsidRDefault="007D7E57" w:rsidP="000A27B9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6.2</w:t>
      </w:r>
      <w:r w:rsidR="0046733F">
        <w:rPr>
          <w:sz w:val="28"/>
          <w:szCs w:val="28"/>
        </w:rPr>
        <w:t xml:space="preserve">. </w:t>
      </w:r>
      <w:proofErr w:type="gramStart"/>
      <w:r w:rsidR="0046733F" w:rsidRPr="00EE1B12">
        <w:rPr>
          <w:sz w:val="28"/>
          <w:szCs w:val="28"/>
        </w:rPr>
        <w:t>Досудебный порядок</w:t>
      </w:r>
      <w:r w:rsidR="0046733F">
        <w:rPr>
          <w:sz w:val="28"/>
          <w:szCs w:val="28"/>
        </w:rPr>
        <w:t>,</w:t>
      </w:r>
      <w:r w:rsidR="0046733F" w:rsidRPr="00EE1B12">
        <w:rPr>
          <w:sz w:val="28"/>
          <w:szCs w:val="28"/>
        </w:rPr>
        <w:t xml:space="preserve"> установленный главой 9 Федерального закона от 31</w:t>
      </w:r>
      <w:r w:rsidR="0046733F">
        <w:rPr>
          <w:sz w:val="28"/>
          <w:szCs w:val="28"/>
        </w:rPr>
        <w:t xml:space="preserve"> июля </w:t>
      </w:r>
      <w:r w:rsidR="0046733F" w:rsidRPr="00EE1B12">
        <w:rPr>
          <w:sz w:val="28"/>
          <w:szCs w:val="28"/>
        </w:rPr>
        <w:t>2020</w:t>
      </w:r>
      <w:r w:rsidR="0046733F">
        <w:rPr>
          <w:sz w:val="28"/>
          <w:szCs w:val="28"/>
        </w:rPr>
        <w:t xml:space="preserve"> года </w:t>
      </w:r>
      <w:r w:rsidR="0046733F" w:rsidRPr="00EE1B12">
        <w:rPr>
          <w:sz w:val="28"/>
          <w:szCs w:val="28"/>
        </w:rPr>
        <w:t xml:space="preserve">№ 248-ФЗ </w:t>
      </w:r>
      <w:r w:rsidR="0046733F">
        <w:rPr>
          <w:sz w:val="28"/>
          <w:szCs w:val="28"/>
        </w:rPr>
        <w:t>«</w:t>
      </w:r>
      <w:r w:rsidR="0046733F" w:rsidRPr="00EE1B12">
        <w:rPr>
          <w:sz w:val="28"/>
          <w:szCs w:val="28"/>
        </w:rPr>
        <w:t>О государственном контроле (надзоре) и муниципальном контроле</w:t>
      </w:r>
      <w:r w:rsidR="0046733F" w:rsidRPr="00EE1B12">
        <w:rPr>
          <w:b/>
          <w:sz w:val="28"/>
          <w:szCs w:val="28"/>
        </w:rPr>
        <w:t xml:space="preserve"> </w:t>
      </w:r>
      <w:r w:rsidR="0046733F" w:rsidRPr="00EE1B12">
        <w:rPr>
          <w:sz w:val="28"/>
          <w:szCs w:val="28"/>
        </w:rPr>
        <w:t>Российской Федерации», при осуществлении муниципального земельного контроля не применя</w:t>
      </w:r>
      <w:r w:rsidR="000A27B9">
        <w:rPr>
          <w:sz w:val="28"/>
          <w:szCs w:val="28"/>
        </w:rPr>
        <w:t>ется</w:t>
      </w:r>
      <w:r w:rsidR="000A27B9">
        <w:rPr>
          <w:rFonts w:eastAsiaTheme="minorHAnsi"/>
          <w:sz w:val="28"/>
          <w:szCs w:val="28"/>
          <w:lang w:eastAsia="en-US"/>
        </w:rPr>
        <w:t>, если иное не установлено федеральным законом о виде контроля, общими требованиями к организации и осуществлению данного вида муниципального контроля, утвержденными Правительством Российской Федерации.</w:t>
      </w:r>
      <w:proofErr w:type="gramEnd"/>
    </w:p>
    <w:sectPr w:rsidR="000A27B9" w:rsidSect="00BC4CB3">
      <w:pgSz w:w="11906" w:h="16838"/>
      <w:pgMar w:top="1134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2F4" w:rsidRDefault="002002F4" w:rsidP="00E02A2B">
      <w:r>
        <w:separator/>
      </w:r>
    </w:p>
  </w:endnote>
  <w:endnote w:type="continuationSeparator" w:id="0">
    <w:p w:rsidR="002002F4" w:rsidRDefault="002002F4" w:rsidP="00E0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2F4" w:rsidRDefault="002002F4" w:rsidP="00E02A2B">
      <w:r>
        <w:separator/>
      </w:r>
    </w:p>
  </w:footnote>
  <w:footnote w:type="continuationSeparator" w:id="0">
    <w:p w:rsidR="002002F4" w:rsidRDefault="002002F4" w:rsidP="00E02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A61" w:rsidRPr="00F53E49" w:rsidRDefault="004A7A61">
    <w:pPr>
      <w:pStyle w:val="a6"/>
      <w:jc w:val="center"/>
      <w:rPr>
        <w:rFonts w:ascii="Times New Roman" w:hAnsi="Times New Roman" w:cs="Times New Roman"/>
      </w:rPr>
    </w:pPr>
    <w:r w:rsidRPr="00F53E49">
      <w:rPr>
        <w:rFonts w:ascii="Times New Roman" w:hAnsi="Times New Roman" w:cs="Times New Roman"/>
      </w:rPr>
      <w:fldChar w:fldCharType="begin"/>
    </w:r>
    <w:r w:rsidRPr="00F53E49">
      <w:rPr>
        <w:rFonts w:ascii="Times New Roman" w:hAnsi="Times New Roman" w:cs="Times New Roman"/>
      </w:rPr>
      <w:instrText>PAGE   \* MERGEFORMAT</w:instrText>
    </w:r>
    <w:r w:rsidRPr="00F53E49">
      <w:rPr>
        <w:rFonts w:ascii="Times New Roman" w:hAnsi="Times New Roman" w:cs="Times New Roman"/>
      </w:rPr>
      <w:fldChar w:fldCharType="separate"/>
    </w:r>
    <w:r w:rsidR="0021186B">
      <w:rPr>
        <w:rFonts w:ascii="Times New Roman" w:hAnsi="Times New Roman" w:cs="Times New Roman"/>
        <w:noProof/>
      </w:rPr>
      <w:t>2</w:t>
    </w:r>
    <w:r w:rsidRPr="00F53E49">
      <w:rPr>
        <w:rFonts w:ascii="Times New Roman" w:hAnsi="Times New Roman" w:cs="Times New Roman"/>
        <w:noProof/>
      </w:rPr>
      <w:fldChar w:fldCharType="end"/>
    </w:r>
  </w:p>
  <w:p w:rsidR="004A7A61" w:rsidRDefault="004A7A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1389844102"/>
      <w:docPartObj>
        <w:docPartGallery w:val="Page Numbers (Top of Page)"/>
        <w:docPartUnique/>
      </w:docPartObj>
    </w:sdtPr>
    <w:sdtEndPr>
      <w:rPr>
        <w:rStyle w:val="aa"/>
      </w:rPr>
    </w:sdtEndPr>
    <w:sdtContent>
      <w:p w:rsidR="004A7A61" w:rsidRDefault="004A7A61" w:rsidP="00C40200">
        <w:pPr>
          <w:pStyle w:val="a6"/>
          <w:framePr w:wrap="none" w:vAnchor="text" w:hAnchor="margin" w:xAlign="center" w:y="1"/>
          <w:rPr>
            <w:rStyle w:val="aa"/>
          </w:rPr>
        </w:pPr>
        <w:r>
          <w:rPr>
            <w:rStyle w:val="aa"/>
          </w:rPr>
          <w:fldChar w:fldCharType="begin"/>
        </w:r>
        <w:r>
          <w:rPr>
            <w:rStyle w:val="aa"/>
          </w:rPr>
          <w:instrText xml:space="preserve"> PAGE </w:instrText>
        </w:r>
        <w:r>
          <w:rPr>
            <w:rStyle w:val="aa"/>
          </w:rPr>
          <w:fldChar w:fldCharType="end"/>
        </w:r>
      </w:p>
    </w:sdtContent>
  </w:sdt>
  <w:p w:rsidR="004A7A61" w:rsidRDefault="004A7A61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-1317491571"/>
      <w:docPartObj>
        <w:docPartGallery w:val="Page Numbers (Top of Page)"/>
        <w:docPartUnique/>
      </w:docPartObj>
    </w:sdtPr>
    <w:sdtEndPr>
      <w:rPr>
        <w:rStyle w:val="aa"/>
        <w:rFonts w:ascii="Times New Roman" w:hAnsi="Times New Roman" w:cs="Times New Roman"/>
      </w:rPr>
    </w:sdtEndPr>
    <w:sdtContent>
      <w:p w:rsidR="004A7A61" w:rsidRPr="00D11D90" w:rsidRDefault="004A7A61" w:rsidP="00C40200">
        <w:pPr>
          <w:pStyle w:val="a6"/>
          <w:framePr w:wrap="none" w:vAnchor="text" w:hAnchor="margin" w:xAlign="center" w:y="1"/>
          <w:rPr>
            <w:rStyle w:val="aa"/>
            <w:rFonts w:ascii="Times New Roman" w:hAnsi="Times New Roman" w:cs="Times New Roman"/>
          </w:rPr>
        </w:pPr>
        <w:r w:rsidRPr="00D11D90">
          <w:rPr>
            <w:rStyle w:val="aa"/>
            <w:rFonts w:ascii="Times New Roman" w:hAnsi="Times New Roman" w:cs="Times New Roman"/>
          </w:rPr>
          <w:fldChar w:fldCharType="begin"/>
        </w:r>
        <w:r w:rsidRPr="00D11D90">
          <w:rPr>
            <w:rStyle w:val="aa"/>
            <w:rFonts w:ascii="Times New Roman" w:hAnsi="Times New Roman" w:cs="Times New Roman"/>
          </w:rPr>
          <w:instrText xml:space="preserve"> PAGE </w:instrText>
        </w:r>
        <w:r w:rsidRPr="00D11D90">
          <w:rPr>
            <w:rStyle w:val="aa"/>
            <w:rFonts w:ascii="Times New Roman" w:hAnsi="Times New Roman" w:cs="Times New Roman"/>
          </w:rPr>
          <w:fldChar w:fldCharType="separate"/>
        </w:r>
        <w:r w:rsidR="003A6875">
          <w:rPr>
            <w:rStyle w:val="aa"/>
            <w:rFonts w:ascii="Times New Roman" w:hAnsi="Times New Roman" w:cs="Times New Roman"/>
            <w:noProof/>
          </w:rPr>
          <w:t>10</w:t>
        </w:r>
        <w:r w:rsidRPr="00D11D90">
          <w:rPr>
            <w:rStyle w:val="aa"/>
            <w:rFonts w:ascii="Times New Roman" w:hAnsi="Times New Roman" w:cs="Times New Roman"/>
          </w:rPr>
          <w:fldChar w:fldCharType="end"/>
        </w:r>
      </w:p>
    </w:sdtContent>
  </w:sdt>
  <w:p w:rsidR="004A7A61" w:rsidRPr="00D11D90" w:rsidRDefault="004A7A61">
    <w:pPr>
      <w:pStyle w:val="a6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95D0A09"/>
    <w:multiLevelType w:val="hybridMultilevel"/>
    <w:tmpl w:val="F4D635A8"/>
    <w:lvl w:ilvl="0" w:tplc="44E0D3DA">
      <w:start w:val="1"/>
      <w:numFmt w:val="decimal"/>
      <w:lvlText w:val="%1."/>
      <w:lvlJc w:val="left"/>
      <w:pPr>
        <w:ind w:left="1759" w:hanging="1050"/>
      </w:pPr>
      <w:rPr>
        <w:rFonts w:eastAsia="Times New Roman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1FF37B5"/>
    <w:multiLevelType w:val="multilevel"/>
    <w:tmpl w:val="916EA3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C99"/>
    <w:rsid w:val="00000434"/>
    <w:rsid w:val="0000228F"/>
    <w:rsid w:val="0000475E"/>
    <w:rsid w:val="00004763"/>
    <w:rsid w:val="0000606E"/>
    <w:rsid w:val="000145A5"/>
    <w:rsid w:val="000151B1"/>
    <w:rsid w:val="000172E1"/>
    <w:rsid w:val="00020038"/>
    <w:rsid w:val="00020DE4"/>
    <w:rsid w:val="00026B63"/>
    <w:rsid w:val="00027D6B"/>
    <w:rsid w:val="00033078"/>
    <w:rsid w:val="00041628"/>
    <w:rsid w:val="00044FC8"/>
    <w:rsid w:val="000453C7"/>
    <w:rsid w:val="000475F8"/>
    <w:rsid w:val="00047FDF"/>
    <w:rsid w:val="0005412E"/>
    <w:rsid w:val="00055CC1"/>
    <w:rsid w:val="00056B34"/>
    <w:rsid w:val="00057431"/>
    <w:rsid w:val="0006552F"/>
    <w:rsid w:val="00066D44"/>
    <w:rsid w:val="00067E13"/>
    <w:rsid w:val="00073626"/>
    <w:rsid w:val="00081AC1"/>
    <w:rsid w:val="00084AFC"/>
    <w:rsid w:val="000A27B9"/>
    <w:rsid w:val="000A34C4"/>
    <w:rsid w:val="000A3D7C"/>
    <w:rsid w:val="000A66BF"/>
    <w:rsid w:val="000A7601"/>
    <w:rsid w:val="000B12F9"/>
    <w:rsid w:val="000B2478"/>
    <w:rsid w:val="000B4110"/>
    <w:rsid w:val="000B5007"/>
    <w:rsid w:val="000C23F8"/>
    <w:rsid w:val="000C4E8C"/>
    <w:rsid w:val="000C7A45"/>
    <w:rsid w:val="000D2922"/>
    <w:rsid w:val="000D75B5"/>
    <w:rsid w:val="000E18FF"/>
    <w:rsid w:val="000E37AA"/>
    <w:rsid w:val="000E3DB0"/>
    <w:rsid w:val="000E3EA9"/>
    <w:rsid w:val="000E5A72"/>
    <w:rsid w:val="000F0B19"/>
    <w:rsid w:val="00100CDA"/>
    <w:rsid w:val="00107833"/>
    <w:rsid w:val="001120C5"/>
    <w:rsid w:val="001148C6"/>
    <w:rsid w:val="0011778C"/>
    <w:rsid w:val="00120336"/>
    <w:rsid w:val="00120DAC"/>
    <w:rsid w:val="00121089"/>
    <w:rsid w:val="001211B1"/>
    <w:rsid w:val="001232DC"/>
    <w:rsid w:val="00125D03"/>
    <w:rsid w:val="001345C4"/>
    <w:rsid w:val="001350B2"/>
    <w:rsid w:val="00136875"/>
    <w:rsid w:val="001475A6"/>
    <w:rsid w:val="0014789D"/>
    <w:rsid w:val="001611F9"/>
    <w:rsid w:val="00161680"/>
    <w:rsid w:val="0016361B"/>
    <w:rsid w:val="0016719C"/>
    <w:rsid w:val="00171BA9"/>
    <w:rsid w:val="00173AE0"/>
    <w:rsid w:val="00175635"/>
    <w:rsid w:val="00185D0E"/>
    <w:rsid w:val="00186ED5"/>
    <w:rsid w:val="001906E2"/>
    <w:rsid w:val="00191049"/>
    <w:rsid w:val="001919D5"/>
    <w:rsid w:val="00197C86"/>
    <w:rsid w:val="00197EBE"/>
    <w:rsid w:val="001A053A"/>
    <w:rsid w:val="001B023A"/>
    <w:rsid w:val="001B0296"/>
    <w:rsid w:val="001B38D7"/>
    <w:rsid w:val="001B5D5F"/>
    <w:rsid w:val="001B714D"/>
    <w:rsid w:val="001C58F4"/>
    <w:rsid w:val="001D1965"/>
    <w:rsid w:val="001D263E"/>
    <w:rsid w:val="001D4101"/>
    <w:rsid w:val="001E11BC"/>
    <w:rsid w:val="001E5749"/>
    <w:rsid w:val="001E6C84"/>
    <w:rsid w:val="001F0B48"/>
    <w:rsid w:val="001F3590"/>
    <w:rsid w:val="001F3E4F"/>
    <w:rsid w:val="001F5EC2"/>
    <w:rsid w:val="001F6724"/>
    <w:rsid w:val="002002F4"/>
    <w:rsid w:val="002019AB"/>
    <w:rsid w:val="002106D2"/>
    <w:rsid w:val="002107D0"/>
    <w:rsid w:val="0021186B"/>
    <w:rsid w:val="00211C56"/>
    <w:rsid w:val="002133C6"/>
    <w:rsid w:val="00214C36"/>
    <w:rsid w:val="0021701A"/>
    <w:rsid w:val="002209F9"/>
    <w:rsid w:val="00220B77"/>
    <w:rsid w:val="00223F85"/>
    <w:rsid w:val="00225F85"/>
    <w:rsid w:val="00226D3B"/>
    <w:rsid w:val="00227188"/>
    <w:rsid w:val="00227E9F"/>
    <w:rsid w:val="00236F33"/>
    <w:rsid w:val="0023738C"/>
    <w:rsid w:val="002373E1"/>
    <w:rsid w:val="00240AED"/>
    <w:rsid w:val="002416CB"/>
    <w:rsid w:val="00244EFC"/>
    <w:rsid w:val="00245E9A"/>
    <w:rsid w:val="00251291"/>
    <w:rsid w:val="00252D70"/>
    <w:rsid w:val="00254401"/>
    <w:rsid w:val="0025515C"/>
    <w:rsid w:val="00255C54"/>
    <w:rsid w:val="00270F28"/>
    <w:rsid w:val="0027734D"/>
    <w:rsid w:val="002775E1"/>
    <w:rsid w:val="002851FF"/>
    <w:rsid w:val="002A189C"/>
    <w:rsid w:val="002A1909"/>
    <w:rsid w:val="002A2E7E"/>
    <w:rsid w:val="002A498B"/>
    <w:rsid w:val="002A5EF9"/>
    <w:rsid w:val="002B26A4"/>
    <w:rsid w:val="002B26CD"/>
    <w:rsid w:val="002B4A6F"/>
    <w:rsid w:val="002B5052"/>
    <w:rsid w:val="002B7078"/>
    <w:rsid w:val="002E0F1F"/>
    <w:rsid w:val="002E1F29"/>
    <w:rsid w:val="002E663D"/>
    <w:rsid w:val="002F587E"/>
    <w:rsid w:val="0030190E"/>
    <w:rsid w:val="00306812"/>
    <w:rsid w:val="003143FF"/>
    <w:rsid w:val="00324B0E"/>
    <w:rsid w:val="0032594B"/>
    <w:rsid w:val="0033071D"/>
    <w:rsid w:val="0033130F"/>
    <w:rsid w:val="0033250C"/>
    <w:rsid w:val="00333D3B"/>
    <w:rsid w:val="00334CE9"/>
    <w:rsid w:val="00351B5D"/>
    <w:rsid w:val="00351BEC"/>
    <w:rsid w:val="0035423B"/>
    <w:rsid w:val="00354444"/>
    <w:rsid w:val="00363908"/>
    <w:rsid w:val="003652C2"/>
    <w:rsid w:val="00366394"/>
    <w:rsid w:val="00367758"/>
    <w:rsid w:val="0037127F"/>
    <w:rsid w:val="00373479"/>
    <w:rsid w:val="0037397B"/>
    <w:rsid w:val="00373B3A"/>
    <w:rsid w:val="003770E7"/>
    <w:rsid w:val="00377978"/>
    <w:rsid w:val="00386EE0"/>
    <w:rsid w:val="003A5CF6"/>
    <w:rsid w:val="003A6875"/>
    <w:rsid w:val="003A6D87"/>
    <w:rsid w:val="003C1E8D"/>
    <w:rsid w:val="003C2DD6"/>
    <w:rsid w:val="003C4F52"/>
    <w:rsid w:val="003F0E54"/>
    <w:rsid w:val="003F3CF7"/>
    <w:rsid w:val="003F79CB"/>
    <w:rsid w:val="0040001E"/>
    <w:rsid w:val="00403387"/>
    <w:rsid w:val="00403A39"/>
    <w:rsid w:val="0040591F"/>
    <w:rsid w:val="00406FAA"/>
    <w:rsid w:val="004072DF"/>
    <w:rsid w:val="0041023C"/>
    <w:rsid w:val="004128F1"/>
    <w:rsid w:val="004141FB"/>
    <w:rsid w:val="0041561A"/>
    <w:rsid w:val="00416CDC"/>
    <w:rsid w:val="00421C9E"/>
    <w:rsid w:val="00422006"/>
    <w:rsid w:val="0042673C"/>
    <w:rsid w:val="00426C23"/>
    <w:rsid w:val="004431D9"/>
    <w:rsid w:val="0044345D"/>
    <w:rsid w:val="00443DD0"/>
    <w:rsid w:val="00446CCC"/>
    <w:rsid w:val="004501B4"/>
    <w:rsid w:val="004522E9"/>
    <w:rsid w:val="00452D42"/>
    <w:rsid w:val="004551CB"/>
    <w:rsid w:val="0046308A"/>
    <w:rsid w:val="0046733F"/>
    <w:rsid w:val="00483C99"/>
    <w:rsid w:val="00484093"/>
    <w:rsid w:val="00490013"/>
    <w:rsid w:val="00492CC3"/>
    <w:rsid w:val="004958F3"/>
    <w:rsid w:val="00496EC1"/>
    <w:rsid w:val="00497413"/>
    <w:rsid w:val="004A47FA"/>
    <w:rsid w:val="004A70E0"/>
    <w:rsid w:val="004A765C"/>
    <w:rsid w:val="004A7A61"/>
    <w:rsid w:val="004B434B"/>
    <w:rsid w:val="004C1688"/>
    <w:rsid w:val="004C6B75"/>
    <w:rsid w:val="004C72DF"/>
    <w:rsid w:val="004C7526"/>
    <w:rsid w:val="004C7793"/>
    <w:rsid w:val="004D3170"/>
    <w:rsid w:val="004D586D"/>
    <w:rsid w:val="004D5FE9"/>
    <w:rsid w:val="004E268F"/>
    <w:rsid w:val="004E67B3"/>
    <w:rsid w:val="004E6B4E"/>
    <w:rsid w:val="004F2781"/>
    <w:rsid w:val="004F2E64"/>
    <w:rsid w:val="004F7AB2"/>
    <w:rsid w:val="00500E8E"/>
    <w:rsid w:val="00501114"/>
    <w:rsid w:val="0050511A"/>
    <w:rsid w:val="00506BB1"/>
    <w:rsid w:val="005073C7"/>
    <w:rsid w:val="005108DE"/>
    <w:rsid w:val="00514A70"/>
    <w:rsid w:val="00515D03"/>
    <w:rsid w:val="00521389"/>
    <w:rsid w:val="005214B5"/>
    <w:rsid w:val="00522A6C"/>
    <w:rsid w:val="00522D77"/>
    <w:rsid w:val="00524F3D"/>
    <w:rsid w:val="00525B0C"/>
    <w:rsid w:val="00526F57"/>
    <w:rsid w:val="00531B00"/>
    <w:rsid w:val="00532887"/>
    <w:rsid w:val="005360C4"/>
    <w:rsid w:val="00541F31"/>
    <w:rsid w:val="00547A02"/>
    <w:rsid w:val="00555141"/>
    <w:rsid w:val="005575E2"/>
    <w:rsid w:val="00565C03"/>
    <w:rsid w:val="00570989"/>
    <w:rsid w:val="00573D70"/>
    <w:rsid w:val="00574024"/>
    <w:rsid w:val="00575773"/>
    <w:rsid w:val="00575FCB"/>
    <w:rsid w:val="005814BE"/>
    <w:rsid w:val="0058213E"/>
    <w:rsid w:val="00583A0E"/>
    <w:rsid w:val="00584271"/>
    <w:rsid w:val="00592981"/>
    <w:rsid w:val="00594E05"/>
    <w:rsid w:val="00595BD6"/>
    <w:rsid w:val="00596456"/>
    <w:rsid w:val="00597211"/>
    <w:rsid w:val="005A0419"/>
    <w:rsid w:val="005A0A81"/>
    <w:rsid w:val="005A4002"/>
    <w:rsid w:val="005A7C4B"/>
    <w:rsid w:val="005B09FB"/>
    <w:rsid w:val="005B2A02"/>
    <w:rsid w:val="005B5548"/>
    <w:rsid w:val="005B7F20"/>
    <w:rsid w:val="005C0BFC"/>
    <w:rsid w:val="005C3C42"/>
    <w:rsid w:val="005C5BC6"/>
    <w:rsid w:val="005C6619"/>
    <w:rsid w:val="005C676F"/>
    <w:rsid w:val="005D13A3"/>
    <w:rsid w:val="005D1DA1"/>
    <w:rsid w:val="005E2725"/>
    <w:rsid w:val="005E665E"/>
    <w:rsid w:val="005E7B9D"/>
    <w:rsid w:val="005F3F69"/>
    <w:rsid w:val="005F5E0B"/>
    <w:rsid w:val="00601A02"/>
    <w:rsid w:val="00607AC0"/>
    <w:rsid w:val="00611388"/>
    <w:rsid w:val="0061282D"/>
    <w:rsid w:val="0061393B"/>
    <w:rsid w:val="00613E0E"/>
    <w:rsid w:val="00613F42"/>
    <w:rsid w:val="00620C40"/>
    <w:rsid w:val="00622D8F"/>
    <w:rsid w:val="00623DD3"/>
    <w:rsid w:val="00625685"/>
    <w:rsid w:val="006265BB"/>
    <w:rsid w:val="006266F3"/>
    <w:rsid w:val="006315CC"/>
    <w:rsid w:val="006403BC"/>
    <w:rsid w:val="00644F8B"/>
    <w:rsid w:val="00646C37"/>
    <w:rsid w:val="0065043B"/>
    <w:rsid w:val="006542F1"/>
    <w:rsid w:val="00655B12"/>
    <w:rsid w:val="00655F3A"/>
    <w:rsid w:val="006646F8"/>
    <w:rsid w:val="00667D95"/>
    <w:rsid w:val="00671E67"/>
    <w:rsid w:val="00680F11"/>
    <w:rsid w:val="006816E2"/>
    <w:rsid w:val="0068174D"/>
    <w:rsid w:val="00682658"/>
    <w:rsid w:val="00693B03"/>
    <w:rsid w:val="00693D96"/>
    <w:rsid w:val="00694C2B"/>
    <w:rsid w:val="006966A4"/>
    <w:rsid w:val="00697418"/>
    <w:rsid w:val="006A3E1F"/>
    <w:rsid w:val="006A56E0"/>
    <w:rsid w:val="006A63A7"/>
    <w:rsid w:val="006B32F4"/>
    <w:rsid w:val="006B3FDB"/>
    <w:rsid w:val="006B500A"/>
    <w:rsid w:val="006B7794"/>
    <w:rsid w:val="006C51C8"/>
    <w:rsid w:val="006C59B1"/>
    <w:rsid w:val="006D0E9C"/>
    <w:rsid w:val="006D1E58"/>
    <w:rsid w:val="006D400E"/>
    <w:rsid w:val="006D5723"/>
    <w:rsid w:val="006E0729"/>
    <w:rsid w:val="006E14D3"/>
    <w:rsid w:val="006E28E0"/>
    <w:rsid w:val="006E3503"/>
    <w:rsid w:val="006E4EA4"/>
    <w:rsid w:val="006F5702"/>
    <w:rsid w:val="006F6A51"/>
    <w:rsid w:val="00701431"/>
    <w:rsid w:val="007026A2"/>
    <w:rsid w:val="00711A9B"/>
    <w:rsid w:val="00713952"/>
    <w:rsid w:val="00720039"/>
    <w:rsid w:val="0072277D"/>
    <w:rsid w:val="00722A6A"/>
    <w:rsid w:val="00727F60"/>
    <w:rsid w:val="0073127A"/>
    <w:rsid w:val="00732CEE"/>
    <w:rsid w:val="00736EDA"/>
    <w:rsid w:val="00737184"/>
    <w:rsid w:val="00737422"/>
    <w:rsid w:val="00740EB5"/>
    <w:rsid w:val="00741A3C"/>
    <w:rsid w:val="00742C1B"/>
    <w:rsid w:val="007447C9"/>
    <w:rsid w:val="007448DF"/>
    <w:rsid w:val="007450DC"/>
    <w:rsid w:val="00751DC0"/>
    <w:rsid w:val="00752E54"/>
    <w:rsid w:val="00755684"/>
    <w:rsid w:val="007603CD"/>
    <w:rsid w:val="00766D35"/>
    <w:rsid w:val="00770ACF"/>
    <w:rsid w:val="00770B4D"/>
    <w:rsid w:val="00774BBD"/>
    <w:rsid w:val="0078009D"/>
    <w:rsid w:val="00782F38"/>
    <w:rsid w:val="00783ADD"/>
    <w:rsid w:val="007A2EFC"/>
    <w:rsid w:val="007A41EE"/>
    <w:rsid w:val="007A55D7"/>
    <w:rsid w:val="007B0BDE"/>
    <w:rsid w:val="007B31CA"/>
    <w:rsid w:val="007B379B"/>
    <w:rsid w:val="007B7C6D"/>
    <w:rsid w:val="007C1A20"/>
    <w:rsid w:val="007C2A37"/>
    <w:rsid w:val="007C3E91"/>
    <w:rsid w:val="007C48A9"/>
    <w:rsid w:val="007C66DB"/>
    <w:rsid w:val="007D01FB"/>
    <w:rsid w:val="007D1584"/>
    <w:rsid w:val="007D2E51"/>
    <w:rsid w:val="007D5ACE"/>
    <w:rsid w:val="007D7E57"/>
    <w:rsid w:val="007E10EC"/>
    <w:rsid w:val="007E31C9"/>
    <w:rsid w:val="007F0AE0"/>
    <w:rsid w:val="007F3521"/>
    <w:rsid w:val="007F437A"/>
    <w:rsid w:val="00801CB8"/>
    <w:rsid w:val="00803982"/>
    <w:rsid w:val="00805F85"/>
    <w:rsid w:val="0080637C"/>
    <w:rsid w:val="00806F08"/>
    <w:rsid w:val="008133B0"/>
    <w:rsid w:val="008213E7"/>
    <w:rsid w:val="008307E5"/>
    <w:rsid w:val="00831105"/>
    <w:rsid w:val="00831D5A"/>
    <w:rsid w:val="0083574E"/>
    <w:rsid w:val="0084076E"/>
    <w:rsid w:val="00844865"/>
    <w:rsid w:val="00845B6E"/>
    <w:rsid w:val="00854988"/>
    <w:rsid w:val="008549AD"/>
    <w:rsid w:val="00855EAC"/>
    <w:rsid w:val="00856726"/>
    <w:rsid w:val="00857363"/>
    <w:rsid w:val="0086122D"/>
    <w:rsid w:val="00862EB8"/>
    <w:rsid w:val="00863C50"/>
    <w:rsid w:val="00864C82"/>
    <w:rsid w:val="00866329"/>
    <w:rsid w:val="00867374"/>
    <w:rsid w:val="00867BD5"/>
    <w:rsid w:val="0087196F"/>
    <w:rsid w:val="00872530"/>
    <w:rsid w:val="0087460A"/>
    <w:rsid w:val="008861D2"/>
    <w:rsid w:val="008971D6"/>
    <w:rsid w:val="008979FA"/>
    <w:rsid w:val="008A18B0"/>
    <w:rsid w:val="008A49B9"/>
    <w:rsid w:val="008A59A2"/>
    <w:rsid w:val="008B2C43"/>
    <w:rsid w:val="008C0207"/>
    <w:rsid w:val="008C0740"/>
    <w:rsid w:val="008C1346"/>
    <w:rsid w:val="008C4582"/>
    <w:rsid w:val="008C48EA"/>
    <w:rsid w:val="008C4DC4"/>
    <w:rsid w:val="008D06DE"/>
    <w:rsid w:val="008D5BF7"/>
    <w:rsid w:val="008E1879"/>
    <w:rsid w:val="008E1DA1"/>
    <w:rsid w:val="008E2BE7"/>
    <w:rsid w:val="008F60B9"/>
    <w:rsid w:val="008F69C5"/>
    <w:rsid w:val="00901151"/>
    <w:rsid w:val="00910501"/>
    <w:rsid w:val="00910C00"/>
    <w:rsid w:val="00911201"/>
    <w:rsid w:val="00912CE3"/>
    <w:rsid w:val="00914B1F"/>
    <w:rsid w:val="00915584"/>
    <w:rsid w:val="009209FB"/>
    <w:rsid w:val="00921BA3"/>
    <w:rsid w:val="0092260C"/>
    <w:rsid w:val="00922ECB"/>
    <w:rsid w:val="00923738"/>
    <w:rsid w:val="00927BC9"/>
    <w:rsid w:val="00931B41"/>
    <w:rsid w:val="0093358E"/>
    <w:rsid w:val="00934A0E"/>
    <w:rsid w:val="00935F0B"/>
    <w:rsid w:val="00940AD0"/>
    <w:rsid w:val="00940CD4"/>
    <w:rsid w:val="0094371C"/>
    <w:rsid w:val="00950A5D"/>
    <w:rsid w:val="00953D22"/>
    <w:rsid w:val="00953EA7"/>
    <w:rsid w:val="0095552C"/>
    <w:rsid w:val="00955ACC"/>
    <w:rsid w:val="00956AD3"/>
    <w:rsid w:val="00966552"/>
    <w:rsid w:val="00977D10"/>
    <w:rsid w:val="009813F0"/>
    <w:rsid w:val="00981A44"/>
    <w:rsid w:val="00982140"/>
    <w:rsid w:val="00982DBE"/>
    <w:rsid w:val="009837A8"/>
    <w:rsid w:val="00985F71"/>
    <w:rsid w:val="00987953"/>
    <w:rsid w:val="0099176D"/>
    <w:rsid w:val="00994B45"/>
    <w:rsid w:val="0099737B"/>
    <w:rsid w:val="009A0764"/>
    <w:rsid w:val="009A2817"/>
    <w:rsid w:val="009A3EBA"/>
    <w:rsid w:val="009A42D6"/>
    <w:rsid w:val="009A7B69"/>
    <w:rsid w:val="009A7E00"/>
    <w:rsid w:val="009A7E8E"/>
    <w:rsid w:val="009B3473"/>
    <w:rsid w:val="009C33AF"/>
    <w:rsid w:val="009C5355"/>
    <w:rsid w:val="009E421C"/>
    <w:rsid w:val="009E6D08"/>
    <w:rsid w:val="009F06C7"/>
    <w:rsid w:val="009F7A46"/>
    <w:rsid w:val="00A003BF"/>
    <w:rsid w:val="00A02CA8"/>
    <w:rsid w:val="00A07218"/>
    <w:rsid w:val="00A24EC2"/>
    <w:rsid w:val="00A2594B"/>
    <w:rsid w:val="00A27449"/>
    <w:rsid w:val="00A347D2"/>
    <w:rsid w:val="00A37751"/>
    <w:rsid w:val="00A43F90"/>
    <w:rsid w:val="00A53879"/>
    <w:rsid w:val="00A55B40"/>
    <w:rsid w:val="00A55BDE"/>
    <w:rsid w:val="00A57EC4"/>
    <w:rsid w:val="00A60C55"/>
    <w:rsid w:val="00A64DD8"/>
    <w:rsid w:val="00A707D6"/>
    <w:rsid w:val="00A73441"/>
    <w:rsid w:val="00A73471"/>
    <w:rsid w:val="00A759EC"/>
    <w:rsid w:val="00A818F5"/>
    <w:rsid w:val="00A8515B"/>
    <w:rsid w:val="00A902FA"/>
    <w:rsid w:val="00A96712"/>
    <w:rsid w:val="00A96DDB"/>
    <w:rsid w:val="00AA50B7"/>
    <w:rsid w:val="00AA5563"/>
    <w:rsid w:val="00AB01FB"/>
    <w:rsid w:val="00AB1498"/>
    <w:rsid w:val="00AB3A4A"/>
    <w:rsid w:val="00AC3E9A"/>
    <w:rsid w:val="00AD0D22"/>
    <w:rsid w:val="00AD2473"/>
    <w:rsid w:val="00AD27D7"/>
    <w:rsid w:val="00AE5CA0"/>
    <w:rsid w:val="00AE7DA0"/>
    <w:rsid w:val="00AF0081"/>
    <w:rsid w:val="00AF0D2A"/>
    <w:rsid w:val="00AF2AD6"/>
    <w:rsid w:val="00B067B4"/>
    <w:rsid w:val="00B1444D"/>
    <w:rsid w:val="00B166AE"/>
    <w:rsid w:val="00B24179"/>
    <w:rsid w:val="00B24577"/>
    <w:rsid w:val="00B27BCC"/>
    <w:rsid w:val="00B30BD5"/>
    <w:rsid w:val="00B33075"/>
    <w:rsid w:val="00B37287"/>
    <w:rsid w:val="00B43153"/>
    <w:rsid w:val="00B4429C"/>
    <w:rsid w:val="00B4567C"/>
    <w:rsid w:val="00B461EE"/>
    <w:rsid w:val="00B46839"/>
    <w:rsid w:val="00B5009E"/>
    <w:rsid w:val="00B53EAF"/>
    <w:rsid w:val="00B55B23"/>
    <w:rsid w:val="00B56FC4"/>
    <w:rsid w:val="00B608FC"/>
    <w:rsid w:val="00B61CA9"/>
    <w:rsid w:val="00B64509"/>
    <w:rsid w:val="00B64F49"/>
    <w:rsid w:val="00B6625F"/>
    <w:rsid w:val="00B66F3B"/>
    <w:rsid w:val="00B67C1C"/>
    <w:rsid w:val="00B70A2A"/>
    <w:rsid w:val="00B71E98"/>
    <w:rsid w:val="00B815C7"/>
    <w:rsid w:val="00B819FC"/>
    <w:rsid w:val="00B83946"/>
    <w:rsid w:val="00B90DBE"/>
    <w:rsid w:val="00B95CE6"/>
    <w:rsid w:val="00B979E9"/>
    <w:rsid w:val="00B97F0B"/>
    <w:rsid w:val="00BA07DF"/>
    <w:rsid w:val="00BB2E4D"/>
    <w:rsid w:val="00BB3572"/>
    <w:rsid w:val="00BB5AFF"/>
    <w:rsid w:val="00BB75B8"/>
    <w:rsid w:val="00BC4CB3"/>
    <w:rsid w:val="00BC578B"/>
    <w:rsid w:val="00BC5860"/>
    <w:rsid w:val="00BD096D"/>
    <w:rsid w:val="00BD235E"/>
    <w:rsid w:val="00BD3290"/>
    <w:rsid w:val="00BD7ACE"/>
    <w:rsid w:val="00BE3FBD"/>
    <w:rsid w:val="00BE45BF"/>
    <w:rsid w:val="00BF2480"/>
    <w:rsid w:val="00C03C1F"/>
    <w:rsid w:val="00C042EE"/>
    <w:rsid w:val="00C05FF2"/>
    <w:rsid w:val="00C07FD8"/>
    <w:rsid w:val="00C1051B"/>
    <w:rsid w:val="00C10C26"/>
    <w:rsid w:val="00C16FB8"/>
    <w:rsid w:val="00C2240E"/>
    <w:rsid w:val="00C238F6"/>
    <w:rsid w:val="00C23D90"/>
    <w:rsid w:val="00C25A30"/>
    <w:rsid w:val="00C272DA"/>
    <w:rsid w:val="00C31710"/>
    <w:rsid w:val="00C3480F"/>
    <w:rsid w:val="00C37C85"/>
    <w:rsid w:val="00C40200"/>
    <w:rsid w:val="00C41959"/>
    <w:rsid w:val="00C42EFB"/>
    <w:rsid w:val="00C54955"/>
    <w:rsid w:val="00C57EA9"/>
    <w:rsid w:val="00C620D5"/>
    <w:rsid w:val="00C64A63"/>
    <w:rsid w:val="00C757E2"/>
    <w:rsid w:val="00C758D4"/>
    <w:rsid w:val="00C75D40"/>
    <w:rsid w:val="00C76830"/>
    <w:rsid w:val="00C8027B"/>
    <w:rsid w:val="00C807FB"/>
    <w:rsid w:val="00C80E7C"/>
    <w:rsid w:val="00C82BA9"/>
    <w:rsid w:val="00C8395A"/>
    <w:rsid w:val="00C962E4"/>
    <w:rsid w:val="00C96516"/>
    <w:rsid w:val="00CA04DB"/>
    <w:rsid w:val="00CA3318"/>
    <w:rsid w:val="00CA76D2"/>
    <w:rsid w:val="00CB0019"/>
    <w:rsid w:val="00CB3D44"/>
    <w:rsid w:val="00CB537C"/>
    <w:rsid w:val="00CB74D4"/>
    <w:rsid w:val="00CC39E5"/>
    <w:rsid w:val="00CC3EBE"/>
    <w:rsid w:val="00CC4D16"/>
    <w:rsid w:val="00CD1525"/>
    <w:rsid w:val="00CD2E75"/>
    <w:rsid w:val="00CD56D3"/>
    <w:rsid w:val="00CD614E"/>
    <w:rsid w:val="00CE3033"/>
    <w:rsid w:val="00CE4A12"/>
    <w:rsid w:val="00CE6BB7"/>
    <w:rsid w:val="00CE6E54"/>
    <w:rsid w:val="00CE77CC"/>
    <w:rsid w:val="00CF0CBD"/>
    <w:rsid w:val="00CF5E89"/>
    <w:rsid w:val="00CF6780"/>
    <w:rsid w:val="00CF7933"/>
    <w:rsid w:val="00D00346"/>
    <w:rsid w:val="00D012C3"/>
    <w:rsid w:val="00D04F6F"/>
    <w:rsid w:val="00D11D90"/>
    <w:rsid w:val="00D15EE7"/>
    <w:rsid w:val="00D1629E"/>
    <w:rsid w:val="00D17716"/>
    <w:rsid w:val="00D23F72"/>
    <w:rsid w:val="00D241AA"/>
    <w:rsid w:val="00D24D21"/>
    <w:rsid w:val="00D35C6E"/>
    <w:rsid w:val="00D37DCE"/>
    <w:rsid w:val="00D44223"/>
    <w:rsid w:val="00D47DA6"/>
    <w:rsid w:val="00D514F6"/>
    <w:rsid w:val="00D51CF3"/>
    <w:rsid w:val="00D540D4"/>
    <w:rsid w:val="00D55E3D"/>
    <w:rsid w:val="00D568A5"/>
    <w:rsid w:val="00D628F4"/>
    <w:rsid w:val="00D75EFE"/>
    <w:rsid w:val="00D8239F"/>
    <w:rsid w:val="00D83E8D"/>
    <w:rsid w:val="00D84EDF"/>
    <w:rsid w:val="00D911B3"/>
    <w:rsid w:val="00DA4574"/>
    <w:rsid w:val="00DB11D0"/>
    <w:rsid w:val="00DB1678"/>
    <w:rsid w:val="00DB234C"/>
    <w:rsid w:val="00DC3DAB"/>
    <w:rsid w:val="00DC486E"/>
    <w:rsid w:val="00DC679D"/>
    <w:rsid w:val="00DC69F6"/>
    <w:rsid w:val="00DC6F72"/>
    <w:rsid w:val="00DD4F44"/>
    <w:rsid w:val="00DE1644"/>
    <w:rsid w:val="00DE2FF2"/>
    <w:rsid w:val="00DE30E8"/>
    <w:rsid w:val="00DE7C19"/>
    <w:rsid w:val="00DF0675"/>
    <w:rsid w:val="00DF2576"/>
    <w:rsid w:val="00DF35F6"/>
    <w:rsid w:val="00E01DF0"/>
    <w:rsid w:val="00E0252B"/>
    <w:rsid w:val="00E02A2B"/>
    <w:rsid w:val="00E07049"/>
    <w:rsid w:val="00E126EA"/>
    <w:rsid w:val="00E249A3"/>
    <w:rsid w:val="00E309AA"/>
    <w:rsid w:val="00E31EF9"/>
    <w:rsid w:val="00E37B48"/>
    <w:rsid w:val="00E37F67"/>
    <w:rsid w:val="00E42C04"/>
    <w:rsid w:val="00E42DC8"/>
    <w:rsid w:val="00E4314A"/>
    <w:rsid w:val="00E44E2B"/>
    <w:rsid w:val="00E45630"/>
    <w:rsid w:val="00E50B98"/>
    <w:rsid w:val="00E524BF"/>
    <w:rsid w:val="00E538F3"/>
    <w:rsid w:val="00E548ED"/>
    <w:rsid w:val="00E56A91"/>
    <w:rsid w:val="00E6055E"/>
    <w:rsid w:val="00E636FE"/>
    <w:rsid w:val="00E64E8F"/>
    <w:rsid w:val="00E70D0E"/>
    <w:rsid w:val="00E71953"/>
    <w:rsid w:val="00E746CD"/>
    <w:rsid w:val="00E7672F"/>
    <w:rsid w:val="00E820E6"/>
    <w:rsid w:val="00E85D03"/>
    <w:rsid w:val="00E86C82"/>
    <w:rsid w:val="00E90034"/>
    <w:rsid w:val="00E911C5"/>
    <w:rsid w:val="00E91F18"/>
    <w:rsid w:val="00E9221C"/>
    <w:rsid w:val="00E93EC9"/>
    <w:rsid w:val="00E952D1"/>
    <w:rsid w:val="00E9773A"/>
    <w:rsid w:val="00EA03DD"/>
    <w:rsid w:val="00EA0EDA"/>
    <w:rsid w:val="00EA280E"/>
    <w:rsid w:val="00EA59FC"/>
    <w:rsid w:val="00EB4A6C"/>
    <w:rsid w:val="00EB51F3"/>
    <w:rsid w:val="00EB64FB"/>
    <w:rsid w:val="00EB6C1E"/>
    <w:rsid w:val="00EC6643"/>
    <w:rsid w:val="00EC70C1"/>
    <w:rsid w:val="00ED3F71"/>
    <w:rsid w:val="00ED5233"/>
    <w:rsid w:val="00EE3099"/>
    <w:rsid w:val="00EE31B8"/>
    <w:rsid w:val="00EE5E3D"/>
    <w:rsid w:val="00F07E41"/>
    <w:rsid w:val="00F1191D"/>
    <w:rsid w:val="00F1360C"/>
    <w:rsid w:val="00F13A34"/>
    <w:rsid w:val="00F23E2A"/>
    <w:rsid w:val="00F25073"/>
    <w:rsid w:val="00F26126"/>
    <w:rsid w:val="00F31800"/>
    <w:rsid w:val="00F322E0"/>
    <w:rsid w:val="00F35F80"/>
    <w:rsid w:val="00F402BA"/>
    <w:rsid w:val="00F4478D"/>
    <w:rsid w:val="00F45C69"/>
    <w:rsid w:val="00F46704"/>
    <w:rsid w:val="00F53E49"/>
    <w:rsid w:val="00F56D8D"/>
    <w:rsid w:val="00F615FD"/>
    <w:rsid w:val="00F6676D"/>
    <w:rsid w:val="00F715FD"/>
    <w:rsid w:val="00F732DC"/>
    <w:rsid w:val="00F7740C"/>
    <w:rsid w:val="00F831E5"/>
    <w:rsid w:val="00F8496E"/>
    <w:rsid w:val="00F90421"/>
    <w:rsid w:val="00F9409F"/>
    <w:rsid w:val="00F95A1D"/>
    <w:rsid w:val="00FA0378"/>
    <w:rsid w:val="00FA1C33"/>
    <w:rsid w:val="00FA537F"/>
    <w:rsid w:val="00FA66D6"/>
    <w:rsid w:val="00FB2976"/>
    <w:rsid w:val="00FC4277"/>
    <w:rsid w:val="00FC7E6A"/>
    <w:rsid w:val="00FD102A"/>
    <w:rsid w:val="00FD4322"/>
    <w:rsid w:val="00FD5346"/>
    <w:rsid w:val="00FD5758"/>
    <w:rsid w:val="00FD6631"/>
    <w:rsid w:val="00FE03BF"/>
    <w:rsid w:val="00FE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1186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  <w:style w:type="paragraph" w:styleId="af9">
    <w:name w:val="Body Text"/>
    <w:basedOn w:val="a"/>
    <w:link w:val="afa"/>
    <w:rsid w:val="0021186B"/>
    <w:rPr>
      <w:bCs/>
      <w:sz w:val="28"/>
      <w:szCs w:val="26"/>
    </w:rPr>
  </w:style>
  <w:style w:type="character" w:customStyle="1" w:styleId="afa">
    <w:name w:val="Основной текст Знак"/>
    <w:basedOn w:val="a0"/>
    <w:link w:val="af9"/>
    <w:rsid w:val="0021186B"/>
    <w:rPr>
      <w:rFonts w:ascii="Times New Roman" w:eastAsia="Times New Roman" w:hAnsi="Times New Roman" w:cs="Times New Roman"/>
      <w:bCs/>
      <w:sz w:val="28"/>
      <w:szCs w:val="2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1186B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paragraph" w:customStyle="1" w:styleId="Default">
    <w:name w:val="Default"/>
    <w:rsid w:val="000A27B9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1186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  <w:style w:type="paragraph" w:styleId="af9">
    <w:name w:val="Body Text"/>
    <w:basedOn w:val="a"/>
    <w:link w:val="afa"/>
    <w:rsid w:val="0021186B"/>
    <w:rPr>
      <w:bCs/>
      <w:sz w:val="28"/>
      <w:szCs w:val="26"/>
    </w:rPr>
  </w:style>
  <w:style w:type="character" w:customStyle="1" w:styleId="afa">
    <w:name w:val="Основной текст Знак"/>
    <w:basedOn w:val="a0"/>
    <w:link w:val="af9"/>
    <w:rsid w:val="0021186B"/>
    <w:rPr>
      <w:rFonts w:ascii="Times New Roman" w:eastAsia="Times New Roman" w:hAnsi="Times New Roman" w:cs="Times New Roman"/>
      <w:bCs/>
      <w:sz w:val="28"/>
      <w:szCs w:val="2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1186B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paragraph" w:customStyle="1" w:styleId="Default">
    <w:name w:val="Default"/>
    <w:rsid w:val="000A27B9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4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78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4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2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5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2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8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7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07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60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8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0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7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52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8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7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128FDB-7B47-4716-A8E3-E2C1BC6F7A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51BDB3C0</Template>
  <TotalTime>115</TotalTime>
  <Pages>12</Pages>
  <Words>3701</Words>
  <Characters>21099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Килипченко Олег Юрьевич</cp:lastModifiedBy>
  <cp:revision>24</cp:revision>
  <cp:lastPrinted>2021-03-26T06:54:00Z</cp:lastPrinted>
  <dcterms:created xsi:type="dcterms:W3CDTF">2021-10-14T05:41:00Z</dcterms:created>
  <dcterms:modified xsi:type="dcterms:W3CDTF">2021-10-15T07:31:00Z</dcterms:modified>
</cp:coreProperties>
</file>